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492" w:rsidRDefault="003A2492" w:rsidP="000A42B1">
      <w:pPr>
        <w:ind w:left="0"/>
      </w:pPr>
      <w:r>
        <w:rPr>
          <w:noProof/>
          <w:lang w:val="fr-FR" w:eastAsia="fr-FR"/>
        </w:rPr>
        <w:pict>
          <v:rect id="_x0000_s1026" style="position:absolute;margin-left:420.75pt;margin-top:-1.5pt;width:420.95pt;height:595.3pt;z-index:251655168" filled="f" stroked="f">
            <v:textbox>
              <w:txbxContent>
                <w:p w:rsidR="003A2492" w:rsidRPr="00C07303" w:rsidRDefault="003A2492" w:rsidP="003732BF">
                  <w:pPr>
                    <w:ind w:left="0"/>
                    <w:jc w:val="center"/>
                    <w:rPr>
                      <w:rFonts w:ascii="Jaures Black" w:hAnsi="Jaures Black" w:cs="Jaures Black"/>
                      <w:sz w:val="32"/>
                      <w:szCs w:val="32"/>
                      <w:lang w:val="fr-FR"/>
                    </w:rPr>
                  </w:pPr>
                </w:p>
                <w:p w:rsidR="003A2492" w:rsidRPr="00C07303" w:rsidRDefault="003A2492" w:rsidP="00C07303">
                  <w:pPr>
                    <w:spacing w:after="0" w:line="240" w:lineRule="auto"/>
                    <w:ind w:left="0"/>
                    <w:jc w:val="center"/>
                    <w:rPr>
                      <w:rFonts w:ascii="Jaures Black" w:hAnsi="Jaures Black" w:cs="Jaures Black"/>
                      <w:sz w:val="44"/>
                      <w:szCs w:val="44"/>
                      <w:lang w:val="fr-FR"/>
                    </w:rPr>
                  </w:pPr>
                  <w:r w:rsidRPr="00C07303">
                    <w:rPr>
                      <w:rFonts w:ascii="Jaures Black" w:hAnsi="Jaures Black" w:cs="Jaures Black"/>
                      <w:color w:val="0070C0"/>
                      <w:sz w:val="44"/>
                      <w:szCs w:val="44"/>
                      <w:lang w:val="fr-FR"/>
                    </w:rPr>
                    <w:t>9 février 2013</w:t>
                  </w:r>
                  <w:r w:rsidRPr="00C07303">
                    <w:rPr>
                      <w:rFonts w:ascii="Jaures Black" w:hAnsi="Jaures Black" w:cs="Jaures Black"/>
                      <w:sz w:val="44"/>
                      <w:szCs w:val="44"/>
                      <w:lang w:val="fr-FR"/>
                    </w:rPr>
                    <w:t xml:space="preserve"> - </w:t>
                  </w:r>
                  <w:r w:rsidRPr="00C07303">
                    <w:rPr>
                      <w:rFonts w:ascii="Jaures Black" w:hAnsi="Jaures Black" w:cs="Jaures Black"/>
                      <w:color w:val="FF0000"/>
                      <w:sz w:val="44"/>
                      <w:szCs w:val="44"/>
                      <w:lang w:val="fr-FR"/>
                    </w:rPr>
                    <w:t>9 furar 2963</w:t>
                  </w:r>
                </w:p>
                <w:p w:rsidR="003A2492" w:rsidRPr="00C07303" w:rsidRDefault="003A2492" w:rsidP="00C07303">
                  <w:pPr>
                    <w:spacing w:after="0" w:line="240" w:lineRule="auto"/>
                    <w:ind w:left="0"/>
                    <w:jc w:val="center"/>
                    <w:rPr>
                      <w:rFonts w:ascii="Jaures Black" w:hAnsi="Jaures Black" w:cs="Jaures Black"/>
                      <w:color w:val="auto"/>
                      <w:sz w:val="44"/>
                      <w:szCs w:val="44"/>
                      <w:lang w:val="fr-FR"/>
                    </w:rPr>
                  </w:pPr>
                  <w:r w:rsidRPr="00C07303">
                    <w:rPr>
                      <w:rFonts w:ascii="Jaures Black" w:hAnsi="Jaures Black" w:cs="Jaures Black"/>
                      <w:color w:val="auto"/>
                      <w:sz w:val="44"/>
                      <w:szCs w:val="44"/>
                      <w:lang w:val="fr-FR"/>
                    </w:rPr>
                    <w:t>Fête du village</w:t>
                  </w:r>
                </w:p>
                <w:p w:rsidR="003A2492" w:rsidRPr="00C07303" w:rsidRDefault="003A2492" w:rsidP="00C07303">
                  <w:pPr>
                    <w:spacing w:after="0" w:line="240" w:lineRule="auto"/>
                    <w:ind w:left="0"/>
                    <w:jc w:val="center"/>
                    <w:rPr>
                      <w:rFonts w:ascii="Jaures Black" w:hAnsi="Jaures Black" w:cs="Jaures Black"/>
                      <w:color w:val="auto"/>
                      <w:sz w:val="44"/>
                      <w:szCs w:val="44"/>
                      <w:lang w:val="fr-FR"/>
                    </w:rPr>
                  </w:pPr>
                  <w:r w:rsidRPr="00C07303">
                    <w:rPr>
                      <w:rFonts w:ascii="Jaures Black" w:hAnsi="Jaures Black" w:cs="Jaures Black"/>
                      <w:color w:val="auto"/>
                      <w:sz w:val="44"/>
                      <w:szCs w:val="44"/>
                      <w:lang w:val="fr-FR"/>
                    </w:rPr>
                    <w:t>Organisée par</w:t>
                  </w:r>
                </w:p>
                <w:p w:rsidR="003A2492" w:rsidRPr="00C07303" w:rsidRDefault="003A2492" w:rsidP="00C07303">
                  <w:pPr>
                    <w:spacing w:after="0" w:line="240" w:lineRule="auto"/>
                    <w:ind w:left="0"/>
                    <w:jc w:val="center"/>
                    <w:rPr>
                      <w:rFonts w:ascii="Jaures Black" w:hAnsi="Jaures Black" w:cs="Jaures Black"/>
                      <w:color w:val="auto"/>
                      <w:sz w:val="44"/>
                      <w:szCs w:val="44"/>
                    </w:rPr>
                  </w:pPr>
                  <w:r w:rsidRPr="00C07303">
                    <w:rPr>
                      <w:rFonts w:ascii="Jaures Black" w:hAnsi="Jaures Black" w:cs="Jaures Black"/>
                      <w:color w:val="auto"/>
                      <w:sz w:val="44"/>
                      <w:szCs w:val="44"/>
                    </w:rPr>
                    <w:t xml:space="preserve">l’Association </w:t>
                  </w:r>
                </w:p>
                <w:p w:rsidR="003A2492" w:rsidRPr="00C07303" w:rsidRDefault="003A2492" w:rsidP="00C07303">
                  <w:pPr>
                    <w:spacing w:after="0" w:line="240" w:lineRule="auto"/>
                    <w:ind w:left="0"/>
                    <w:jc w:val="center"/>
                    <w:rPr>
                      <w:rFonts w:ascii="Jaures Black" w:hAnsi="Jaures Black" w:cs="Jaures Black"/>
                      <w:color w:val="00B050"/>
                      <w:sz w:val="96"/>
                      <w:szCs w:val="96"/>
                    </w:rPr>
                  </w:pPr>
                  <w:r w:rsidRPr="00C07303">
                    <w:rPr>
                      <w:rFonts w:ascii="Jaures Black" w:hAnsi="Jaures Black" w:cs="Jaures Black"/>
                      <w:color w:val="00B050"/>
                      <w:sz w:val="96"/>
                      <w:szCs w:val="96"/>
                    </w:rPr>
                    <w:t xml:space="preserve">TIMLILITH </w:t>
                  </w:r>
                </w:p>
                <w:p w:rsidR="003A2492" w:rsidRPr="00C07303" w:rsidRDefault="003A2492" w:rsidP="00C07303">
                  <w:pPr>
                    <w:spacing w:after="0" w:line="240" w:lineRule="auto"/>
                    <w:ind w:left="0"/>
                    <w:jc w:val="center"/>
                    <w:rPr>
                      <w:rFonts w:ascii="Jaures Black" w:hAnsi="Jaures Black" w:cs="Jaures Black"/>
                      <w:color w:val="00B050"/>
                      <w:sz w:val="72"/>
                      <w:szCs w:val="72"/>
                    </w:rPr>
                  </w:pPr>
                  <w:r w:rsidRPr="00C07303">
                    <w:rPr>
                      <w:rFonts w:ascii="Jaures Black" w:hAnsi="Jaures Black" w:cs="Jaures Black"/>
                      <w:color w:val="00B050"/>
                      <w:sz w:val="72"/>
                      <w:szCs w:val="72"/>
                    </w:rPr>
                    <w:t>IGHIL BOUGUENI</w:t>
                  </w:r>
                </w:p>
                <w:p w:rsidR="003A2492" w:rsidRDefault="003A2492" w:rsidP="00CD5C0D">
                  <w:pPr>
                    <w:spacing w:after="0" w:line="240" w:lineRule="auto"/>
                    <w:ind w:left="0"/>
                    <w:jc w:val="center"/>
                    <w:rPr>
                      <w:rFonts w:ascii="Jaures Black" w:hAnsi="Jaures Black" w:cs="Jaures Black"/>
                      <w:color w:val="0070C0"/>
                      <w:sz w:val="56"/>
                      <w:szCs w:val="56"/>
                    </w:rPr>
                  </w:pPr>
                  <w:r w:rsidRPr="002071C3">
                    <w:rPr>
                      <w:rFonts w:ascii="Jaures Black" w:hAnsi="Jaures Black" w:cs="Jaures Black"/>
                      <w:noProof/>
                      <w:color w:val="0070C0"/>
                      <w:sz w:val="56"/>
                      <w:szCs w:val="56"/>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i1026" type="#_x0000_t75" alt="QR.jpg" style="width:99.15pt;height:98.5pt;visibility:visible">
                        <v:imagedata r:id="rId5" o:title=""/>
                      </v:shape>
                    </w:pict>
                  </w:r>
                </w:p>
                <w:p w:rsidR="003A2492" w:rsidRPr="00D552B1" w:rsidRDefault="003A2492" w:rsidP="00CD5C0D">
                  <w:pPr>
                    <w:spacing w:after="0" w:line="240" w:lineRule="auto"/>
                    <w:ind w:left="0"/>
                    <w:jc w:val="center"/>
                    <w:rPr>
                      <w:rFonts w:ascii="Jaures Black" w:hAnsi="Jaures Black" w:cs="Jaures Black"/>
                      <w:color w:val="0070C0"/>
                      <w:sz w:val="44"/>
                      <w:szCs w:val="44"/>
                    </w:rPr>
                  </w:pPr>
                  <w:r w:rsidRPr="00D552B1">
                    <w:rPr>
                      <w:rFonts w:ascii="Jaures Black" w:hAnsi="Jaures Black" w:cs="Jaures Black"/>
                      <w:color w:val="0070C0"/>
                      <w:sz w:val="44"/>
                      <w:szCs w:val="44"/>
                    </w:rPr>
                    <w:t>http://www.timlilith-ib.fr/</w:t>
                  </w:r>
                </w:p>
                <w:p w:rsidR="003A2492" w:rsidRPr="00B7774A" w:rsidRDefault="003A2492" w:rsidP="00CD5C0D">
                  <w:pPr>
                    <w:spacing w:after="0" w:line="240" w:lineRule="auto"/>
                    <w:ind w:left="0"/>
                    <w:jc w:val="center"/>
                    <w:rPr>
                      <w:rFonts w:ascii="Jaures Black" w:hAnsi="Jaures Black" w:cs="Jaures Black"/>
                      <w:color w:val="0070C0"/>
                      <w:sz w:val="56"/>
                      <w:szCs w:val="56"/>
                    </w:rPr>
                  </w:pPr>
                </w:p>
                <w:p w:rsidR="003A2492" w:rsidRPr="00B7774A" w:rsidRDefault="003A2492" w:rsidP="00CD5C0D">
                  <w:pPr>
                    <w:spacing w:after="0" w:line="276" w:lineRule="auto"/>
                    <w:ind w:left="0"/>
                    <w:jc w:val="center"/>
                    <w:rPr>
                      <w:rFonts w:ascii="Jaures Black" w:hAnsi="Jaures Black" w:cs="Jaures Black"/>
                      <w:sz w:val="96"/>
                      <w:szCs w:val="96"/>
                    </w:rPr>
                  </w:pPr>
                </w:p>
              </w:txbxContent>
            </v:textbox>
          </v:rect>
        </w:pict>
      </w:r>
      <w:r>
        <w:rPr>
          <w:noProof/>
          <w:lang w:val="fr-FR" w:eastAsia="fr-FR"/>
        </w:rPr>
        <w:pict>
          <v:rect id="_x0000_s1027" style="position:absolute;margin-left:6pt;margin-top:458.25pt;width:422.45pt;height:142.3pt;z-index:251657216" filled="f" stroked="f">
            <v:textbox>
              <w:txbxContent>
                <w:p w:rsidR="003A2492" w:rsidRDefault="003A2492">
                  <w:pPr>
                    <w:ind w:left="0"/>
                  </w:pPr>
                  <w:r w:rsidRPr="002071C3">
                    <w:rPr>
                      <w:noProof/>
                      <w:lang w:val="fr-FR" w:eastAsia="fr-FR"/>
                    </w:rPr>
                    <w:pict>
                      <v:shape id="Image 1" o:spid="_x0000_i1028" type="#_x0000_t75" alt="salle.jpg" style="width:382.4pt;height:116.85pt;visibility:visible">
                        <v:imagedata r:id="rId6" o:title=""/>
                      </v:shape>
                    </w:pict>
                  </w:r>
                </w:p>
              </w:txbxContent>
            </v:textbox>
          </v:rect>
        </w:pict>
      </w:r>
      <w:r>
        <w:rPr>
          <w:noProof/>
          <w:lang w:val="fr-FR" w:eastAsia="fr-FR"/>
        </w:rPr>
        <w:pict>
          <v:rect id="_x0000_s1028" style="position:absolute;margin-left:-.75pt;margin-top:0;width:420.95pt;height:595.3pt;z-index:251654144" filled="f" stroked="f">
            <v:textbox>
              <w:txbxContent>
                <w:p w:rsidR="003A2492" w:rsidRPr="00C07303" w:rsidRDefault="003A2492" w:rsidP="00256FB6">
                  <w:pPr>
                    <w:ind w:left="708"/>
                    <w:jc w:val="center"/>
                    <w:rPr>
                      <w:rFonts w:ascii="Jaures Black" w:hAnsi="Jaures Black" w:cs="Jaures Black"/>
                      <w:color w:val="auto"/>
                      <w:sz w:val="32"/>
                      <w:szCs w:val="32"/>
                      <w:lang w:val="fr-FR"/>
                    </w:rPr>
                  </w:pPr>
                </w:p>
                <w:p w:rsidR="003A2492" w:rsidRDefault="003A2492" w:rsidP="00256FB6">
                  <w:pPr>
                    <w:ind w:left="708"/>
                    <w:jc w:val="center"/>
                    <w:rPr>
                      <w:rFonts w:ascii="Jaures Black" w:hAnsi="Jaures Black" w:cs="Jaures Black"/>
                      <w:color w:val="auto"/>
                      <w:sz w:val="44"/>
                      <w:szCs w:val="44"/>
                      <w:lang w:val="fr-FR"/>
                    </w:rPr>
                  </w:pPr>
                  <w:r w:rsidRPr="00FC57F2">
                    <w:rPr>
                      <w:rFonts w:ascii="Jaures Black" w:hAnsi="Jaures Black" w:cs="Jaures Black"/>
                      <w:color w:val="auto"/>
                      <w:sz w:val="44"/>
                      <w:szCs w:val="44"/>
                      <w:lang w:val="fr-FR"/>
                    </w:rPr>
                    <w:t>Nos remerciements les plus chaleureux à </w:t>
                  </w:r>
                </w:p>
                <w:p w:rsidR="003A2492" w:rsidRDefault="003A2492" w:rsidP="00256FB6">
                  <w:pPr>
                    <w:ind w:left="708"/>
                    <w:jc w:val="center"/>
                    <w:rPr>
                      <w:rFonts w:ascii="Jaures Black" w:hAnsi="Jaures Black" w:cs="Jaures Black"/>
                      <w:color w:val="auto"/>
                      <w:sz w:val="44"/>
                      <w:szCs w:val="44"/>
                      <w:lang w:val="fr-FR"/>
                    </w:rPr>
                  </w:pPr>
                  <w:r w:rsidRPr="00FC57F2">
                    <w:rPr>
                      <w:rFonts w:ascii="Jaures Black" w:hAnsi="Jaures Black" w:cs="Jaures Black"/>
                      <w:color w:val="auto"/>
                      <w:sz w:val="44"/>
                      <w:szCs w:val="44"/>
                      <w:lang w:val="fr-FR"/>
                    </w:rPr>
                    <w:t>Monsieur Damien C</w:t>
                  </w:r>
                  <w:r>
                    <w:rPr>
                      <w:rFonts w:ascii="Jaures Black" w:hAnsi="Jaures Black" w:cs="Jaures Black"/>
                      <w:color w:val="auto"/>
                      <w:sz w:val="44"/>
                      <w:szCs w:val="44"/>
                      <w:lang w:val="fr-FR"/>
                    </w:rPr>
                    <w:t>OLAK</w:t>
                  </w:r>
                  <w:r w:rsidRPr="00FC57F2">
                    <w:rPr>
                      <w:rFonts w:ascii="Jaures Black" w:hAnsi="Jaures Black" w:cs="Jaures Black"/>
                      <w:color w:val="auto"/>
                      <w:sz w:val="44"/>
                      <w:szCs w:val="44"/>
                      <w:lang w:val="fr-FR"/>
                    </w:rPr>
                    <w:t xml:space="preserve"> </w:t>
                  </w:r>
                </w:p>
                <w:p w:rsidR="003A2492" w:rsidRDefault="003A2492" w:rsidP="00256FB6">
                  <w:pPr>
                    <w:ind w:left="708"/>
                    <w:jc w:val="center"/>
                    <w:rPr>
                      <w:rFonts w:ascii="Jaures Black" w:hAnsi="Jaures Black" w:cs="Jaures Black"/>
                      <w:color w:val="auto"/>
                      <w:sz w:val="44"/>
                      <w:szCs w:val="44"/>
                      <w:lang w:val="fr-FR"/>
                    </w:rPr>
                  </w:pPr>
                  <w:r w:rsidRPr="00FC57F2">
                    <w:rPr>
                      <w:rFonts w:ascii="Jaures Black" w:hAnsi="Jaures Black" w:cs="Jaures Black"/>
                      <w:color w:val="auto"/>
                      <w:sz w:val="44"/>
                      <w:szCs w:val="44"/>
                      <w:lang w:val="fr-FR"/>
                    </w:rPr>
                    <w:t>du Palais</w:t>
                  </w:r>
                  <w:r>
                    <w:rPr>
                      <w:rFonts w:ascii="Jaures Black" w:hAnsi="Jaures Black" w:cs="Jaures Black"/>
                      <w:color w:val="auto"/>
                      <w:sz w:val="44"/>
                      <w:szCs w:val="44"/>
                      <w:lang w:val="fr-FR"/>
                    </w:rPr>
                    <w:t xml:space="preserve"> </w:t>
                  </w:r>
                  <w:r w:rsidRPr="00FC57F2">
                    <w:rPr>
                      <w:rFonts w:ascii="Jaures Black" w:hAnsi="Jaures Black" w:cs="Jaures Black"/>
                      <w:color w:val="auto"/>
                      <w:sz w:val="44"/>
                      <w:szCs w:val="44"/>
                      <w:lang w:val="fr-FR"/>
                    </w:rPr>
                    <w:t>91</w:t>
                  </w:r>
                </w:p>
                <w:p w:rsidR="003A2492" w:rsidRDefault="003A2492" w:rsidP="00256FB6">
                  <w:pPr>
                    <w:ind w:left="708"/>
                    <w:jc w:val="center"/>
                    <w:rPr>
                      <w:rFonts w:ascii="Jaures Black" w:hAnsi="Jaures Black" w:cs="Jaures Black"/>
                      <w:color w:val="auto"/>
                      <w:sz w:val="44"/>
                      <w:szCs w:val="44"/>
                      <w:lang w:val="fr-FR"/>
                    </w:rPr>
                  </w:pPr>
                  <w:r w:rsidRPr="00FC57F2">
                    <w:rPr>
                      <w:rFonts w:ascii="Jaures Black" w:hAnsi="Jaures Black" w:cs="Jaures Black"/>
                      <w:color w:val="auto"/>
                      <w:sz w:val="44"/>
                      <w:szCs w:val="44"/>
                      <w:lang w:val="fr-FR"/>
                    </w:rPr>
                    <w:t>2</w:t>
                  </w:r>
                  <w:r>
                    <w:rPr>
                      <w:rFonts w:ascii="Jaures Black" w:hAnsi="Jaures Black" w:cs="Jaures Black"/>
                      <w:color w:val="auto"/>
                      <w:sz w:val="44"/>
                      <w:szCs w:val="44"/>
                      <w:lang w:val="fr-FR"/>
                    </w:rPr>
                    <w:t xml:space="preserve"> r</w:t>
                  </w:r>
                  <w:r w:rsidRPr="00FC57F2">
                    <w:rPr>
                      <w:rFonts w:ascii="Jaures Black" w:hAnsi="Jaures Black" w:cs="Jaures Black"/>
                      <w:color w:val="auto"/>
                      <w:sz w:val="44"/>
                      <w:szCs w:val="44"/>
                      <w:lang w:val="fr-FR"/>
                    </w:rPr>
                    <w:t>ue Jules Guesde</w:t>
                  </w:r>
                </w:p>
                <w:p w:rsidR="003A2492" w:rsidRDefault="003A2492" w:rsidP="0033588F">
                  <w:pPr>
                    <w:ind w:left="708"/>
                    <w:jc w:val="center"/>
                    <w:rPr>
                      <w:rFonts w:ascii="Jaures Black" w:hAnsi="Jaures Black" w:cs="Jaures Black"/>
                      <w:color w:val="auto"/>
                      <w:sz w:val="44"/>
                      <w:szCs w:val="44"/>
                      <w:lang w:val="fr-FR"/>
                    </w:rPr>
                  </w:pPr>
                  <w:r>
                    <w:rPr>
                      <w:rFonts w:ascii="Jaures Black" w:hAnsi="Jaures Black" w:cs="Jaures Black"/>
                      <w:color w:val="auto"/>
                      <w:sz w:val="44"/>
                      <w:szCs w:val="44"/>
                      <w:lang w:val="fr-FR"/>
                    </w:rPr>
                    <w:t>91130 RIS ORANGIS</w:t>
                  </w:r>
                </w:p>
                <w:p w:rsidR="003A2492" w:rsidRPr="00B50D52" w:rsidRDefault="003A2492" w:rsidP="0033588F">
                  <w:pPr>
                    <w:ind w:left="708"/>
                    <w:jc w:val="center"/>
                    <w:rPr>
                      <w:rFonts w:ascii="Jaures Black" w:hAnsi="Jaures Black" w:cs="Jaures Black"/>
                      <w:color w:val="auto"/>
                      <w:sz w:val="36"/>
                      <w:szCs w:val="36"/>
                      <w:lang w:val="fr-FR"/>
                    </w:rPr>
                  </w:pPr>
                </w:p>
                <w:p w:rsidR="003A2492" w:rsidRDefault="003A2492" w:rsidP="0033588F">
                  <w:pPr>
                    <w:ind w:left="708"/>
                    <w:jc w:val="center"/>
                    <w:rPr>
                      <w:rFonts w:ascii="Jaures Black" w:hAnsi="Jaures Black" w:cs="Jaures Black"/>
                      <w:color w:val="auto"/>
                      <w:sz w:val="44"/>
                      <w:szCs w:val="44"/>
                      <w:lang w:val="fr-FR"/>
                    </w:rPr>
                  </w:pPr>
                </w:p>
                <w:p w:rsidR="003A2492" w:rsidRDefault="003A2492" w:rsidP="0033588F">
                  <w:pPr>
                    <w:ind w:left="708"/>
                    <w:jc w:val="center"/>
                    <w:rPr>
                      <w:rFonts w:ascii="Jaures Black" w:hAnsi="Jaures Black" w:cs="Jaures Black"/>
                      <w:color w:val="auto"/>
                      <w:sz w:val="44"/>
                      <w:szCs w:val="44"/>
                      <w:lang w:val="fr-FR"/>
                    </w:rPr>
                  </w:pPr>
                </w:p>
                <w:p w:rsidR="003A2492" w:rsidRPr="00D552B1" w:rsidRDefault="003A2492" w:rsidP="0033588F">
                  <w:pPr>
                    <w:ind w:left="708"/>
                    <w:jc w:val="center"/>
                    <w:rPr>
                      <w:rFonts w:ascii="Jaures Black" w:hAnsi="Jaures Black" w:cs="Jaures Black"/>
                      <w:color w:val="0070C0"/>
                      <w:sz w:val="44"/>
                      <w:szCs w:val="44"/>
                      <w:lang w:val="fr-FR"/>
                    </w:rPr>
                  </w:pPr>
                  <w:hyperlink r:id="rId7" w:history="1">
                    <w:r w:rsidRPr="00D552B1">
                      <w:rPr>
                        <w:rStyle w:val="Hyperlink"/>
                        <w:rFonts w:ascii="Jaures Black" w:hAnsi="Jaures Black" w:cs="Jaures Black"/>
                        <w:color w:val="0070C0"/>
                        <w:sz w:val="44"/>
                        <w:szCs w:val="44"/>
                        <w:u w:val="none"/>
                        <w:bdr w:val="none" w:sz="0" w:space="0" w:color="auto" w:frame="1"/>
                        <w:shd w:val="clear" w:color="auto" w:fill="FFFFFF"/>
                        <w:lang w:val="fr-FR"/>
                      </w:rPr>
                      <w:t>http://www.palais91.co</w:t>
                    </w:r>
                  </w:hyperlink>
                  <w:r w:rsidRPr="00327B0B">
                    <w:rPr>
                      <w:rFonts w:ascii="Jaures Black" w:hAnsi="Jaures Black" w:cs="Jaures Black"/>
                      <w:color w:val="0070C0"/>
                      <w:sz w:val="44"/>
                      <w:szCs w:val="44"/>
                      <w:lang w:val="fr-FR"/>
                    </w:rPr>
                    <w:t>m</w:t>
                  </w:r>
                </w:p>
                <w:p w:rsidR="003A2492" w:rsidRDefault="003A2492" w:rsidP="00256FB6">
                  <w:pPr>
                    <w:ind w:left="708"/>
                    <w:jc w:val="center"/>
                    <w:rPr>
                      <w:rFonts w:ascii="Jaures Black" w:hAnsi="Jaures Black" w:cs="Jaures Black"/>
                      <w:color w:val="auto"/>
                      <w:sz w:val="44"/>
                      <w:szCs w:val="44"/>
                      <w:lang w:val="fr-FR"/>
                    </w:rPr>
                  </w:pPr>
                </w:p>
              </w:txbxContent>
            </v:textbox>
          </v:rect>
        </w:pict>
      </w:r>
    </w:p>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r>
        <w:rPr>
          <w:noProof/>
          <w:lang w:val="fr-FR" w:eastAsia="fr-FR"/>
        </w:rPr>
        <w:pict>
          <v:rect id="_x0000_s1029" style="position:absolute;left:0;text-align:left;margin-left:171pt;margin-top:9.45pt;width:93pt;height:85.5pt;z-index:251661312" filled="f" stroked="f">
            <v:textbox>
              <w:txbxContent>
                <w:p w:rsidR="003A2492" w:rsidRDefault="003A2492" w:rsidP="00B50D52">
                  <w:pPr>
                    <w:ind w:left="0"/>
                    <w:jc w:val="center"/>
                  </w:pPr>
                  <w:r w:rsidRPr="002071C3">
                    <w:rPr>
                      <w:noProof/>
                      <w:lang w:val="fr-FR" w:eastAsia="fr-FR"/>
                    </w:rPr>
                    <w:pict>
                      <v:shape id="Image 5" o:spid="_x0000_i1030" type="#_x0000_t75" alt="QRCODE PALAIS 91.png" style="width:69.3pt;height:69.3pt;visibility:visible">
                        <v:imagedata r:id="rId8" o:title=""/>
                      </v:shape>
                    </w:pict>
                  </w:r>
                </w:p>
              </w:txbxContent>
            </v:textbox>
          </v:rect>
        </w:pict>
      </w:r>
    </w:p>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r>
        <w:rPr>
          <w:noProof/>
          <w:lang w:val="fr-FR" w:eastAsia="fr-FR"/>
        </w:rPr>
        <w:pict>
          <v:rect id="_x0000_s1030" style="position:absolute;left:0;text-align:left;margin-left:421.7pt;margin-top:8.1pt;width:420.95pt;height:223.3pt;z-index:251656192" filled="f" stroked="f">
            <v:textbox style="mso-next-textbox:#_x0000_s1030">
              <w:txbxContent>
                <w:p w:rsidR="003A2492" w:rsidRDefault="003A2492" w:rsidP="00256FB6">
                  <w:pPr>
                    <w:ind w:left="0"/>
                    <w:jc w:val="center"/>
                  </w:pPr>
                  <w:r w:rsidRPr="002071C3">
                    <w:rPr>
                      <w:noProof/>
                      <w:lang w:val="fr-FR" w:eastAsia="fr-FR"/>
                    </w:rPr>
                    <w:pict>
                      <v:shape id="Image 4" o:spid="_x0000_i1032" type="#_x0000_t75" alt="LOGO ASSOCIATION OK.jpg" style="width:262.85pt;height:207.15pt;visibility:visible">
                        <v:imagedata r:id="rId9" o:title=""/>
                        <o:lock v:ext="edit" aspectratio="f"/>
                      </v:shape>
                    </w:pict>
                  </w:r>
                </w:p>
              </w:txbxContent>
            </v:textbox>
          </v:rect>
        </w:pict>
      </w:r>
    </w:p>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Pr="00677A3E" w:rsidRDefault="003A2492" w:rsidP="00677A3E"/>
    <w:p w:rsidR="003A2492" w:rsidRDefault="003A2492" w:rsidP="00677A3E">
      <w:pPr>
        <w:tabs>
          <w:tab w:val="left" w:pos="15300"/>
        </w:tabs>
      </w:pPr>
      <w:r>
        <w:tab/>
      </w:r>
    </w:p>
    <w:p w:rsidR="003A2492" w:rsidRDefault="003A2492" w:rsidP="00677A3E">
      <w:pPr>
        <w:tabs>
          <w:tab w:val="left" w:pos="15300"/>
        </w:tabs>
      </w:pPr>
      <w:r>
        <w:rPr>
          <w:noProof/>
          <w:lang w:val="fr-FR" w:eastAsia="fr-FR"/>
        </w:rPr>
        <w:pict>
          <v:rect id="_x0000_s1031" style="position:absolute;left:0;text-align:left;margin-left:0;margin-top:-.75pt;width:420.95pt;height:595.3pt;z-index:251658240" filled="f" stroked="f" strokecolor="#c00000">
            <v:textbox>
              <w:txbxContent>
                <w:p w:rsidR="003A2492" w:rsidRDefault="003A2492" w:rsidP="00B7774A">
                  <w:pPr>
                    <w:spacing w:after="0" w:line="276" w:lineRule="auto"/>
                    <w:ind w:left="284" w:right="318"/>
                    <w:jc w:val="center"/>
                    <w:textAlignment w:val="baseline"/>
                    <w:rPr>
                      <w:rFonts w:ascii="Jaures" w:hAnsi="Jaures" w:cs="Jaures"/>
                      <w:b/>
                      <w:bCs/>
                      <w:color w:val="274E13"/>
                      <w:sz w:val="22"/>
                      <w:szCs w:val="22"/>
                      <w:bdr w:val="none" w:sz="0" w:space="0" w:color="auto" w:frame="1"/>
                      <w:shd w:val="clear" w:color="auto" w:fill="FFFFFF"/>
                      <w:lang w:val="fr-FR" w:eastAsia="fr-FR"/>
                    </w:rPr>
                  </w:pPr>
                </w:p>
                <w:p w:rsidR="003A2492" w:rsidRPr="00D552B1" w:rsidRDefault="003A2492" w:rsidP="00B7774A">
                  <w:pPr>
                    <w:spacing w:after="0" w:line="276" w:lineRule="auto"/>
                    <w:ind w:left="284" w:right="318"/>
                    <w:jc w:val="both"/>
                    <w:textAlignment w:val="baseline"/>
                    <w:rPr>
                      <w:rFonts w:ascii="Jaures" w:hAnsi="Jaures" w:cs="Jaures"/>
                      <w:color w:val="222222"/>
                      <w:sz w:val="22"/>
                      <w:szCs w:val="22"/>
                      <w:lang w:val="fr-FR" w:eastAsia="fr-FR"/>
                    </w:rPr>
                  </w:pPr>
                  <w:r w:rsidRPr="00B7774A">
                    <w:rPr>
                      <w:rFonts w:ascii="Jaures Black" w:hAnsi="Jaures Black" w:cs="Jaures Black"/>
                      <w:color w:val="274E13"/>
                      <w:sz w:val="22"/>
                      <w:szCs w:val="22"/>
                      <w:bdr w:val="none" w:sz="0" w:space="0" w:color="auto" w:frame="1"/>
                      <w:shd w:val="clear" w:color="auto" w:fill="FFFFFF"/>
                      <w:lang w:val="fr-FR" w:eastAsia="fr-FR"/>
                    </w:rPr>
                    <w:t>L’association TIMLILITH-IB</w:t>
                  </w:r>
                  <w:r w:rsidRPr="00B7774A">
                    <w:rPr>
                      <w:rFonts w:ascii="Jaures" w:hAnsi="Jaures" w:cs="Jaures"/>
                      <w:color w:val="274E13"/>
                      <w:sz w:val="22"/>
                      <w:szCs w:val="22"/>
                      <w:bdr w:val="none" w:sz="0" w:space="0" w:color="auto" w:frame="1"/>
                      <w:shd w:val="clear" w:color="auto" w:fill="FFFFFF"/>
                      <w:lang w:val="fr-FR" w:eastAsia="fr-FR"/>
                    </w:rPr>
                    <w:t xml:space="preserve"> a pour objet de promouvoir et développer toutes actions de types </w:t>
                  </w:r>
                  <w:r w:rsidRPr="00B7774A">
                    <w:rPr>
                      <w:rFonts w:ascii="Jaures" w:hAnsi="Jaures" w:cs="Jaures"/>
                      <w:color w:val="274E13"/>
                      <w:sz w:val="22"/>
                      <w:szCs w:val="22"/>
                      <w:bdr w:val="none" w:sz="0" w:space="0" w:color="auto" w:frame="1"/>
                      <w:lang w:val="fr-FR" w:eastAsia="fr-FR"/>
                    </w:rPr>
                    <w:t>humanitaires, culturelles, artistiques et sportives de la communauté issue du village d’</w:t>
                  </w:r>
                  <w:r w:rsidRPr="00B7774A">
                    <w:rPr>
                      <w:rFonts w:ascii="Jaures Black" w:hAnsi="Jaures Black" w:cs="Jaures Black"/>
                      <w:color w:val="274E13"/>
                      <w:sz w:val="22"/>
                      <w:szCs w:val="22"/>
                      <w:bdr w:val="none" w:sz="0" w:space="0" w:color="auto" w:frame="1"/>
                      <w:lang w:val="fr-FR" w:eastAsia="fr-FR"/>
                    </w:rPr>
                    <w:t>Ighil Bougueni</w:t>
                  </w:r>
                  <w:r w:rsidRPr="00B7774A">
                    <w:rPr>
                      <w:rFonts w:ascii="Jaures" w:hAnsi="Jaures" w:cs="Jaures"/>
                      <w:color w:val="274E13"/>
                      <w:sz w:val="22"/>
                      <w:szCs w:val="22"/>
                      <w:bdr w:val="none" w:sz="0" w:space="0" w:color="auto" w:frame="1"/>
                      <w:lang w:val="fr-FR" w:eastAsia="fr-FR"/>
                    </w:rPr>
                    <w:t xml:space="preserve"> </w:t>
                  </w:r>
                  <w:r w:rsidRPr="00D552B1">
                    <w:rPr>
                      <w:rFonts w:ascii="Jaures" w:hAnsi="Jaures" w:cs="Jaures"/>
                      <w:color w:val="274E13"/>
                      <w:sz w:val="22"/>
                      <w:szCs w:val="22"/>
                      <w:bdr w:val="none" w:sz="0" w:space="0" w:color="auto" w:frame="1"/>
                      <w:lang w:val="fr-FR" w:eastAsia="fr-FR"/>
                    </w:rPr>
                    <w:t xml:space="preserve">: (Commune Ain El Hammam, Wilaya de Tizi-Ouzou, Algérie). </w:t>
                  </w:r>
                </w:p>
                <w:p w:rsidR="003A2492" w:rsidRPr="00B7774A" w:rsidRDefault="003A2492" w:rsidP="00B7774A">
                  <w:pPr>
                    <w:spacing w:after="0" w:line="276" w:lineRule="auto"/>
                    <w:ind w:left="284" w:right="318"/>
                    <w:jc w:val="both"/>
                    <w:textAlignment w:val="baseline"/>
                    <w:rPr>
                      <w:rFonts w:ascii="Jaures" w:hAnsi="Jaures" w:cs="Jaures"/>
                      <w:color w:val="222222"/>
                      <w:sz w:val="10"/>
                      <w:szCs w:val="10"/>
                      <w:lang w:val="fr-FR" w:eastAsia="fr-FR"/>
                    </w:rPr>
                  </w:pPr>
                </w:p>
                <w:p w:rsidR="003A2492" w:rsidRPr="00D552B1" w:rsidRDefault="003A2492" w:rsidP="00B7774A">
                  <w:pPr>
                    <w:spacing w:after="0" w:line="276" w:lineRule="auto"/>
                    <w:ind w:left="284" w:right="318"/>
                    <w:jc w:val="both"/>
                    <w:textAlignment w:val="baseline"/>
                    <w:rPr>
                      <w:rFonts w:ascii="Jaures" w:hAnsi="Jaures" w:cs="Jaures"/>
                      <w:color w:val="222222"/>
                      <w:sz w:val="22"/>
                      <w:szCs w:val="22"/>
                      <w:lang w:val="fr-FR" w:eastAsia="fr-FR"/>
                    </w:rPr>
                  </w:pPr>
                  <w:r w:rsidRPr="00B7774A">
                    <w:rPr>
                      <w:rFonts w:ascii="Jaures" w:hAnsi="Jaures" w:cs="Jaures"/>
                      <w:color w:val="274E13"/>
                      <w:sz w:val="22"/>
                      <w:szCs w:val="22"/>
                      <w:bdr w:val="none" w:sz="0" w:space="0" w:color="auto" w:frame="1"/>
                      <w:shd w:val="clear" w:color="auto" w:fill="FFFFFF"/>
                      <w:lang w:val="fr-FR" w:eastAsia="fr-FR"/>
                    </w:rPr>
                    <w:t xml:space="preserve">A ce titre, </w:t>
                  </w:r>
                  <w:r w:rsidRPr="00B7774A">
                    <w:rPr>
                      <w:rFonts w:ascii="Jaures Black" w:hAnsi="Jaures Black" w:cs="Jaures Black"/>
                      <w:color w:val="274E13"/>
                      <w:sz w:val="22"/>
                      <w:szCs w:val="22"/>
                      <w:bdr w:val="none" w:sz="0" w:space="0" w:color="auto" w:frame="1"/>
                      <w:shd w:val="clear" w:color="auto" w:fill="FFFFFF"/>
                      <w:lang w:val="fr-FR" w:eastAsia="fr-FR"/>
                    </w:rPr>
                    <w:t>TIMLILITH-IB</w:t>
                  </w:r>
                  <w:r w:rsidRPr="00B7774A">
                    <w:rPr>
                      <w:rFonts w:ascii="Jaures" w:hAnsi="Jaures" w:cs="Jaures"/>
                      <w:color w:val="274E13"/>
                      <w:sz w:val="22"/>
                      <w:szCs w:val="22"/>
                      <w:bdr w:val="none" w:sz="0" w:space="0" w:color="auto" w:frame="1"/>
                      <w:shd w:val="clear" w:color="auto" w:fill="FFFFFF"/>
                      <w:lang w:val="fr-FR" w:eastAsia="fr-FR"/>
                    </w:rPr>
                    <w:t xml:space="preserve"> participe notamment, dans la mesure de ses moyens, à la résolution des problèmes </w:t>
                  </w:r>
                  <w:r w:rsidRPr="00B7774A">
                    <w:rPr>
                      <w:rFonts w:ascii="Jaures" w:hAnsi="Jaures" w:cs="Jaures"/>
                      <w:color w:val="274E13"/>
                      <w:sz w:val="22"/>
                      <w:szCs w:val="22"/>
                      <w:bdr w:val="none" w:sz="0" w:space="0" w:color="auto" w:frame="1"/>
                      <w:lang w:val="fr-FR" w:eastAsia="fr-FR"/>
                    </w:rPr>
                    <w:t xml:space="preserve">d’isolement et assure la promotion des rencontres et échanges entre les membres de cette communauté ainsi que </w:t>
                  </w:r>
                  <w:r w:rsidRPr="00D552B1">
                    <w:rPr>
                      <w:rFonts w:ascii="Jaures" w:hAnsi="Jaures" w:cs="Jaures"/>
                      <w:color w:val="274E13"/>
                      <w:sz w:val="22"/>
                      <w:szCs w:val="22"/>
                      <w:bdr w:val="none" w:sz="0" w:space="0" w:color="auto" w:frame="1"/>
                      <w:lang w:val="fr-FR" w:eastAsia="fr-FR"/>
                    </w:rPr>
                    <w:t>celle d'Athamar Oussaïd.</w:t>
                  </w:r>
                </w:p>
                <w:p w:rsidR="003A2492" w:rsidRPr="00B7774A" w:rsidRDefault="003A2492" w:rsidP="00B7774A">
                  <w:pPr>
                    <w:spacing w:after="0" w:line="276" w:lineRule="auto"/>
                    <w:ind w:left="284" w:right="318"/>
                    <w:jc w:val="both"/>
                    <w:textAlignment w:val="baseline"/>
                    <w:rPr>
                      <w:rFonts w:ascii="Jaures" w:hAnsi="Jaures" w:cs="Jaures"/>
                      <w:color w:val="222222"/>
                      <w:sz w:val="10"/>
                      <w:szCs w:val="10"/>
                      <w:lang w:val="fr-FR" w:eastAsia="fr-FR"/>
                    </w:rPr>
                  </w:pPr>
                </w:p>
                <w:p w:rsidR="003A2492" w:rsidRPr="00B7774A" w:rsidRDefault="003A2492" w:rsidP="00B7774A">
                  <w:pPr>
                    <w:spacing w:after="0" w:line="276" w:lineRule="auto"/>
                    <w:ind w:left="284" w:right="318"/>
                    <w:jc w:val="both"/>
                    <w:textAlignment w:val="baseline"/>
                    <w:rPr>
                      <w:rFonts w:ascii="Jaures" w:hAnsi="Jaures" w:cs="Jaures"/>
                      <w:color w:val="222222"/>
                      <w:sz w:val="22"/>
                      <w:szCs w:val="22"/>
                      <w:lang w:val="fr-FR" w:eastAsia="fr-FR"/>
                    </w:rPr>
                  </w:pPr>
                  <w:r w:rsidRPr="00B7774A">
                    <w:rPr>
                      <w:rFonts w:ascii="Jaures" w:hAnsi="Jaures" w:cs="Jaures"/>
                      <w:color w:val="274E13"/>
                      <w:sz w:val="22"/>
                      <w:szCs w:val="22"/>
                      <w:bdr w:val="none" w:sz="0" w:space="0" w:color="auto" w:frame="1"/>
                      <w:shd w:val="clear" w:color="auto" w:fill="FFFFFF"/>
                      <w:lang w:val="fr-FR" w:eastAsia="fr-FR"/>
                    </w:rPr>
                    <w:t xml:space="preserve">Etablis à l'étranger, imprégnés de leur attachement à leur origine, à leur terre ancestrale et déterminés à </w:t>
                  </w:r>
                  <w:r w:rsidRPr="00B7774A">
                    <w:rPr>
                      <w:rFonts w:ascii="Jaures" w:hAnsi="Jaures" w:cs="Jaures"/>
                      <w:color w:val="274E13"/>
                      <w:sz w:val="22"/>
                      <w:szCs w:val="22"/>
                      <w:bdr w:val="none" w:sz="0" w:space="0" w:color="auto" w:frame="1"/>
                      <w:lang w:val="fr-FR" w:eastAsia="fr-FR"/>
                    </w:rPr>
                    <w:t xml:space="preserve">y apporter leur contribution, les membres de cette communauté ambitionnent, par le biais de </w:t>
                  </w:r>
                  <w:r w:rsidRPr="00B7774A">
                    <w:rPr>
                      <w:rFonts w:ascii="Jaures Black" w:hAnsi="Jaures Black" w:cs="Jaures Black"/>
                      <w:color w:val="274E13"/>
                      <w:sz w:val="22"/>
                      <w:szCs w:val="22"/>
                      <w:bdr w:val="none" w:sz="0" w:space="0" w:color="auto" w:frame="1"/>
                      <w:lang w:val="fr-FR" w:eastAsia="fr-FR"/>
                    </w:rPr>
                    <w:t>TIMLILITH-IB</w:t>
                  </w:r>
                  <w:r w:rsidRPr="00B7774A">
                    <w:rPr>
                      <w:rFonts w:ascii="Jaures" w:hAnsi="Jaures" w:cs="Jaures"/>
                      <w:color w:val="274E13"/>
                      <w:sz w:val="22"/>
                      <w:szCs w:val="22"/>
                      <w:bdr w:val="none" w:sz="0" w:space="0" w:color="auto" w:frame="1"/>
                      <w:lang w:val="fr-FR" w:eastAsia="fr-FR"/>
                    </w:rPr>
                    <w:t>, la création d'un pont humanitaire à même de sceller définitivement leur appartenance, ainsi que celle de leurs enfants, à cette communauté.</w:t>
                  </w:r>
                </w:p>
                <w:p w:rsidR="003A2492" w:rsidRPr="00B7774A" w:rsidRDefault="003A2492" w:rsidP="00B7774A">
                  <w:pPr>
                    <w:spacing w:after="0" w:line="276" w:lineRule="auto"/>
                    <w:ind w:left="284" w:right="318"/>
                    <w:jc w:val="both"/>
                    <w:textAlignment w:val="baseline"/>
                    <w:rPr>
                      <w:rFonts w:ascii="Jaures" w:hAnsi="Jaures" w:cs="Jaures"/>
                      <w:color w:val="222222"/>
                      <w:sz w:val="10"/>
                      <w:szCs w:val="10"/>
                      <w:lang w:val="fr-FR" w:eastAsia="fr-FR"/>
                    </w:rPr>
                  </w:pPr>
                </w:p>
                <w:p w:rsidR="003A2492" w:rsidRDefault="003A2492" w:rsidP="00B7774A">
                  <w:pPr>
                    <w:spacing w:after="0" w:line="276" w:lineRule="auto"/>
                    <w:ind w:left="284" w:right="318"/>
                    <w:jc w:val="both"/>
                    <w:textAlignment w:val="baseline"/>
                    <w:rPr>
                      <w:rFonts w:ascii="Jaures" w:hAnsi="Jaures" w:cs="Jaures"/>
                      <w:color w:val="274E13"/>
                      <w:sz w:val="22"/>
                      <w:szCs w:val="22"/>
                      <w:bdr w:val="none" w:sz="0" w:space="0" w:color="auto" w:frame="1"/>
                      <w:lang w:val="fr-FR" w:eastAsia="fr-FR"/>
                    </w:rPr>
                  </w:pPr>
                  <w:r w:rsidRPr="00B7774A">
                    <w:rPr>
                      <w:rFonts w:ascii="Jaures" w:hAnsi="Jaures" w:cs="Jaures"/>
                      <w:color w:val="274E13"/>
                      <w:sz w:val="22"/>
                      <w:szCs w:val="22"/>
                      <w:bdr w:val="none" w:sz="0" w:space="0" w:color="auto" w:frame="1"/>
                      <w:shd w:val="clear" w:color="auto" w:fill="FFFFFF"/>
                      <w:lang w:val="fr-FR" w:eastAsia="fr-FR"/>
                    </w:rPr>
                    <w:t>Les délégués de différentes familles, originaires d’</w:t>
                  </w:r>
                  <w:r w:rsidRPr="00B7774A">
                    <w:rPr>
                      <w:rFonts w:ascii="Jaures Black" w:hAnsi="Jaures Black" w:cs="Jaures Black"/>
                      <w:color w:val="274E13"/>
                      <w:sz w:val="22"/>
                      <w:szCs w:val="22"/>
                      <w:bdr w:val="none" w:sz="0" w:space="0" w:color="auto" w:frame="1"/>
                      <w:shd w:val="clear" w:color="auto" w:fill="FFFFFF"/>
                      <w:lang w:val="fr-FR" w:eastAsia="fr-FR"/>
                    </w:rPr>
                    <w:t>Ighil Bougueni</w:t>
                  </w:r>
                  <w:r w:rsidRPr="00B7774A">
                    <w:rPr>
                      <w:rFonts w:ascii="Jaures" w:hAnsi="Jaures" w:cs="Jaures"/>
                      <w:color w:val="274E13"/>
                      <w:sz w:val="22"/>
                      <w:szCs w:val="22"/>
                      <w:bdr w:val="none" w:sz="0" w:space="0" w:color="auto" w:frame="1"/>
                      <w:shd w:val="clear" w:color="auto" w:fill="FFFFFF"/>
                      <w:lang w:val="fr-FR" w:eastAsia="fr-FR"/>
                    </w:rPr>
                    <w:t xml:space="preserve">, ont acté le principe d’un fonctionnement </w:t>
                  </w:r>
                  <w:r w:rsidRPr="00B7774A">
                    <w:rPr>
                      <w:rFonts w:ascii="Jaures" w:hAnsi="Jaures" w:cs="Jaures"/>
                      <w:color w:val="274E13"/>
                      <w:sz w:val="22"/>
                      <w:szCs w:val="22"/>
                      <w:bdr w:val="none" w:sz="0" w:space="0" w:color="auto" w:frame="1"/>
                      <w:lang w:val="fr-FR" w:eastAsia="fr-FR"/>
                    </w:rPr>
                    <w:t>sous une forme associative le 24 décembre 2009.</w:t>
                  </w:r>
                </w:p>
                <w:p w:rsidR="003A2492" w:rsidRPr="00B7774A" w:rsidRDefault="003A2492" w:rsidP="00B7774A">
                  <w:pPr>
                    <w:spacing w:after="0" w:line="276" w:lineRule="auto"/>
                    <w:ind w:left="284" w:right="318"/>
                    <w:jc w:val="both"/>
                    <w:textAlignment w:val="baseline"/>
                    <w:rPr>
                      <w:rFonts w:ascii="Jaures" w:hAnsi="Jaures" w:cs="Jaures"/>
                      <w:color w:val="222222"/>
                      <w:sz w:val="22"/>
                      <w:szCs w:val="22"/>
                      <w:lang w:val="fr-FR" w:eastAsia="fr-FR"/>
                    </w:rPr>
                  </w:pPr>
                  <w:r w:rsidRPr="00B7774A">
                    <w:rPr>
                      <w:rFonts w:ascii="Jaures" w:hAnsi="Jaures" w:cs="Jaures"/>
                      <w:color w:val="274E13"/>
                      <w:sz w:val="22"/>
                      <w:szCs w:val="22"/>
                      <w:bdr w:val="none" w:sz="0" w:space="0" w:color="auto" w:frame="1"/>
                      <w:lang w:val="fr-FR" w:eastAsia="fr-FR"/>
                    </w:rPr>
                    <w:t xml:space="preserve"> La structure juridique correspondante a été officiellement créée en septembre 2010 (déclarée sous le N° W913002860 à la Préfecture de l’Essonne, Siège social est fixé au 43, rue des violettes 91600 Savigny sur Orge, parution en Septembre 2010 au journal officiel) après une Assemblée Générale des délégués tenue le 24 janvier 2010. </w:t>
                  </w:r>
                </w:p>
                <w:p w:rsidR="003A2492" w:rsidRPr="00B7774A" w:rsidRDefault="003A2492" w:rsidP="00B7774A">
                  <w:pPr>
                    <w:spacing w:after="0" w:line="276" w:lineRule="auto"/>
                    <w:ind w:left="284" w:right="318"/>
                    <w:jc w:val="both"/>
                    <w:textAlignment w:val="baseline"/>
                    <w:rPr>
                      <w:rFonts w:ascii="Jaures" w:hAnsi="Jaures" w:cs="Jaures"/>
                      <w:color w:val="222222"/>
                      <w:sz w:val="22"/>
                      <w:szCs w:val="22"/>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hyperlink r:id="rId10" w:tgtFrame="welcomeMsg" w:history="1">
                    <w:r w:rsidRPr="00773136">
                      <w:rPr>
                        <w:rFonts w:ascii="Jaures" w:hAnsi="Jaures" w:cs="Jaures"/>
                        <w:color w:val="6611CC"/>
                        <w:sz w:val="24"/>
                        <w:szCs w:val="24"/>
                        <w:bdr w:val="none" w:sz="0" w:space="0" w:color="auto" w:frame="1"/>
                        <w:lang w:val="fr-FR" w:eastAsia="fr-FR"/>
                      </w:rPr>
                      <w:pict>
                        <v:shape id="_x0000_i1034" type="#_x0000_t75" alt="" style="width:54.35pt;height:36.7pt" o:preferrelative="f">
                          <v:imagedata r:id="rId11" o:title=""/>
                        </v:shape>
                      </w:pict>
                    </w:r>
                  </w:hyperlink>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Pr="00B7774A" w:rsidRDefault="003A2492" w:rsidP="00B7774A">
                  <w:pPr>
                    <w:spacing w:after="0" w:line="276" w:lineRule="auto"/>
                    <w:ind w:left="284" w:right="318"/>
                    <w:jc w:val="both"/>
                    <w:textAlignment w:val="baseline"/>
                    <w:rPr>
                      <w:rFonts w:ascii="Jaures" w:hAnsi="Jaures" w:cs="Jaures"/>
                      <w:color w:val="222222"/>
                      <w:sz w:val="24"/>
                      <w:szCs w:val="24"/>
                      <w:lang w:val="fr-FR" w:eastAsia="fr-FR"/>
                    </w:rPr>
                  </w:pPr>
                </w:p>
                <w:p w:rsidR="003A2492" w:rsidRPr="00B7774A" w:rsidRDefault="003A2492" w:rsidP="00B7774A">
                  <w:pPr>
                    <w:spacing w:after="0" w:line="276" w:lineRule="auto"/>
                    <w:ind w:left="284" w:right="318"/>
                    <w:jc w:val="center"/>
                    <w:textAlignment w:val="baseline"/>
                    <w:rPr>
                      <w:rFonts w:ascii="Jaures" w:hAnsi="Jaures" w:cs="Jaures"/>
                      <w:color w:val="000000"/>
                      <w:sz w:val="24"/>
                      <w:szCs w:val="24"/>
                      <w:lang w:val="fr-FR" w:eastAsia="fr-FR"/>
                    </w:rPr>
                  </w:pPr>
                  <w:r w:rsidRPr="00B7774A">
                    <w:rPr>
                      <w:rFonts w:ascii="Jaures" w:hAnsi="Jaures" w:cs="Jaures"/>
                      <w:color w:val="274E13"/>
                      <w:sz w:val="24"/>
                      <w:szCs w:val="24"/>
                      <w:bdr w:val="none" w:sz="0" w:space="0" w:color="auto" w:frame="1"/>
                      <w:lang w:val="fr-FR" w:eastAsia="fr-FR"/>
                    </w:rPr>
                    <w:t>.</w:t>
                  </w:r>
                </w:p>
                <w:p w:rsidR="003A2492" w:rsidRPr="00B7774A" w:rsidRDefault="003A2492" w:rsidP="00B7774A">
                  <w:pPr>
                    <w:spacing w:after="0" w:line="276" w:lineRule="auto"/>
                    <w:ind w:left="284" w:right="318"/>
                    <w:jc w:val="both"/>
                    <w:rPr>
                      <w:rFonts w:ascii="Jaures" w:hAnsi="Jaures" w:cs="Jaures"/>
                      <w:sz w:val="24"/>
                      <w:szCs w:val="24"/>
                      <w:lang w:val="fr-FR"/>
                    </w:rPr>
                  </w:pPr>
                </w:p>
                <w:p w:rsidR="003A2492" w:rsidRPr="00B7774A" w:rsidRDefault="003A2492" w:rsidP="00B7774A">
                  <w:pPr>
                    <w:spacing w:after="0" w:line="276" w:lineRule="auto"/>
                    <w:ind w:left="284" w:right="318"/>
                    <w:jc w:val="both"/>
                    <w:rPr>
                      <w:rFonts w:ascii="Jaures" w:hAnsi="Jaures" w:cs="Jaures"/>
                      <w:sz w:val="24"/>
                      <w:szCs w:val="24"/>
                      <w:lang w:val="fr-FR"/>
                    </w:rPr>
                  </w:pPr>
                </w:p>
                <w:p w:rsidR="003A2492" w:rsidRPr="00B7774A" w:rsidRDefault="003A2492" w:rsidP="00B7774A">
                  <w:pPr>
                    <w:spacing w:after="0"/>
                    <w:ind w:left="0"/>
                    <w:jc w:val="both"/>
                    <w:rPr>
                      <w:sz w:val="24"/>
                      <w:szCs w:val="24"/>
                      <w:lang w:val="fr-FR"/>
                    </w:rPr>
                  </w:pPr>
                </w:p>
                <w:p w:rsidR="003A2492" w:rsidRPr="00B7774A" w:rsidRDefault="003A2492" w:rsidP="00B7774A">
                  <w:pPr>
                    <w:ind w:left="0"/>
                    <w:jc w:val="both"/>
                    <w:rPr>
                      <w:sz w:val="24"/>
                      <w:szCs w:val="24"/>
                      <w:lang w:val="fr-FR"/>
                    </w:rPr>
                  </w:pPr>
                </w:p>
                <w:p w:rsidR="003A2492" w:rsidRPr="00B7774A" w:rsidRDefault="003A2492" w:rsidP="00B7774A">
                  <w:pPr>
                    <w:ind w:left="0"/>
                    <w:jc w:val="both"/>
                    <w:rPr>
                      <w:sz w:val="24"/>
                      <w:szCs w:val="24"/>
                      <w:lang w:val="fr-FR"/>
                    </w:rPr>
                  </w:pPr>
                </w:p>
                <w:p w:rsidR="003A2492" w:rsidRPr="00B7774A" w:rsidRDefault="003A2492" w:rsidP="00B7774A">
                  <w:pPr>
                    <w:ind w:left="0"/>
                    <w:jc w:val="both"/>
                    <w:rPr>
                      <w:sz w:val="24"/>
                      <w:szCs w:val="24"/>
                      <w:lang w:val="fr-FR"/>
                    </w:rPr>
                  </w:pPr>
                </w:p>
                <w:p w:rsidR="003A2492" w:rsidRPr="00B7774A" w:rsidRDefault="003A2492" w:rsidP="00B7774A">
                  <w:pPr>
                    <w:ind w:left="0"/>
                    <w:jc w:val="both"/>
                    <w:rPr>
                      <w:sz w:val="24"/>
                      <w:szCs w:val="24"/>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Pr="00677A3E" w:rsidRDefault="003A2492" w:rsidP="00677A3E">
                  <w:pPr>
                    <w:ind w:left="0"/>
                    <w:jc w:val="center"/>
                    <w:rPr>
                      <w:rFonts w:ascii="Jaures Black" w:hAnsi="Jaures Black" w:cs="Jaures Black"/>
                      <w:b/>
                      <w:bCs/>
                      <w:sz w:val="48"/>
                      <w:szCs w:val="48"/>
                      <w:lang w:val="fr-FR"/>
                    </w:rPr>
                  </w:pPr>
                  <w:r w:rsidRPr="00677A3E">
                    <w:rPr>
                      <w:rFonts w:ascii="Jaures Black" w:hAnsi="Jaures Black" w:cs="Jaures Black"/>
                      <w:b/>
                      <w:bCs/>
                      <w:sz w:val="48"/>
                      <w:szCs w:val="48"/>
                      <w:lang w:val="fr-FR"/>
                    </w:rPr>
                    <w:t>Texte du blog</w:t>
                  </w: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Default="003A2492" w:rsidP="00677A3E">
                  <w:pPr>
                    <w:ind w:left="0"/>
                    <w:rPr>
                      <w:lang w:val="fr-FR"/>
                    </w:rPr>
                  </w:pPr>
                </w:p>
                <w:p w:rsidR="003A2492" w:rsidRPr="00CD5C0D" w:rsidRDefault="003A2492" w:rsidP="00677A3E">
                  <w:pPr>
                    <w:ind w:left="0"/>
                    <w:jc w:val="center"/>
                    <w:rPr>
                      <w:rFonts w:ascii="Jaures Black" w:hAnsi="Jaures Black" w:cs="Jaures Black"/>
                      <w:sz w:val="56"/>
                      <w:szCs w:val="56"/>
                      <w:lang w:val="fr-FR"/>
                    </w:rPr>
                  </w:pPr>
                  <w:r w:rsidRPr="00CD5C0D">
                    <w:rPr>
                      <w:rFonts w:ascii="Jaures Black" w:hAnsi="Jaures Black" w:cs="Jaures Black"/>
                      <w:sz w:val="56"/>
                      <w:szCs w:val="56"/>
                      <w:lang w:val="fr-FR"/>
                    </w:rPr>
                    <w:t>Remerciements à</w:t>
                  </w:r>
                </w:p>
              </w:txbxContent>
            </v:textbox>
          </v:rect>
        </w:pict>
      </w:r>
      <w:r>
        <w:rPr>
          <w:noProof/>
          <w:lang w:val="fr-FR" w:eastAsia="fr-FR"/>
        </w:rPr>
        <w:pict>
          <v:rect id="_x0000_s1032" style="position:absolute;left:0;text-align:left;margin-left:420.75pt;margin-top:0;width:420.95pt;height:595.3pt;z-index:251659264" filled="f" stroked="f" strokecolor="red">
            <v:textbox>
              <w:txbxContent>
                <w:p w:rsidR="003A2492" w:rsidRPr="00327B0B" w:rsidRDefault="003A2492" w:rsidP="00677A3E">
                  <w:pPr>
                    <w:ind w:left="0"/>
                    <w:rPr>
                      <w:rFonts w:ascii="Jaures Black" w:hAnsi="Jaures Black" w:cs="Jaures Black"/>
                      <w:sz w:val="12"/>
                      <w:szCs w:val="12"/>
                      <w:lang w:val="fr-FR"/>
                    </w:rPr>
                  </w:pPr>
                </w:p>
                <w:p w:rsidR="003A2492" w:rsidRPr="00327B0B" w:rsidRDefault="003A2492" w:rsidP="00327B0B">
                  <w:pPr>
                    <w:spacing w:after="0" w:line="276"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 xml:space="preserve">19h </w:t>
                  </w:r>
                </w:p>
                <w:p w:rsidR="003A2492" w:rsidRPr="00327B0B" w:rsidRDefault="003A2492" w:rsidP="00327B0B">
                  <w:pPr>
                    <w:spacing w:after="0" w:line="276"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Cocktail de bienvenue</w:t>
                  </w:r>
                </w:p>
                <w:p w:rsidR="003A2492" w:rsidRPr="00327B0B" w:rsidRDefault="003A2492" w:rsidP="00327B0B">
                  <w:pPr>
                    <w:spacing w:after="0" w:line="276" w:lineRule="auto"/>
                    <w:ind w:left="-142"/>
                    <w:jc w:val="center"/>
                    <w:rPr>
                      <w:rFonts w:ascii="Jaures Black" w:hAnsi="Jaures Black" w:cs="Jaures Black"/>
                      <w:color w:val="000000"/>
                      <w:lang w:val="fr-FR" w:eastAsia="fr-FR"/>
                    </w:rPr>
                  </w:pPr>
                </w:p>
                <w:p w:rsidR="003A2492" w:rsidRPr="00327B0B" w:rsidRDefault="003A2492" w:rsidP="00327B0B">
                  <w:pPr>
                    <w:spacing w:after="0" w:line="276"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 xml:space="preserve">20h </w:t>
                  </w:r>
                </w:p>
                <w:p w:rsidR="003A2492" w:rsidRPr="00327B0B" w:rsidRDefault="003A2492" w:rsidP="00327B0B">
                  <w:pPr>
                    <w:spacing w:after="0" w:line="276"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Animation pour enfants</w:t>
                  </w:r>
                </w:p>
                <w:p w:rsidR="003A2492" w:rsidRPr="00327B0B" w:rsidRDefault="003A2492" w:rsidP="00327B0B">
                  <w:pPr>
                    <w:spacing w:after="0" w:line="276" w:lineRule="auto"/>
                    <w:ind w:left="-142"/>
                    <w:jc w:val="center"/>
                    <w:rPr>
                      <w:rFonts w:ascii="Jaures Black" w:hAnsi="Jaures Black" w:cs="Jaures Black"/>
                      <w:color w:val="000000"/>
                      <w:lang w:val="fr-FR" w:eastAsia="fr-FR"/>
                    </w:rPr>
                  </w:pPr>
                </w:p>
                <w:p w:rsidR="003A2492" w:rsidRPr="00327B0B" w:rsidRDefault="003A2492" w:rsidP="00327B0B">
                  <w:pPr>
                    <w:spacing w:after="0" w:line="276"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21h</w:t>
                  </w:r>
                </w:p>
                <w:p w:rsidR="003A2492" w:rsidRPr="00327B0B" w:rsidRDefault="003A2492" w:rsidP="00327B0B">
                  <w:pPr>
                    <w:spacing w:after="0" w:line="276"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A table !</w:t>
                  </w:r>
                </w:p>
                <w:p w:rsidR="003A2492" w:rsidRPr="00327B0B" w:rsidRDefault="003A2492" w:rsidP="00327B0B">
                  <w:pPr>
                    <w:spacing w:after="0" w:line="276" w:lineRule="auto"/>
                    <w:ind w:left="-142"/>
                    <w:jc w:val="center"/>
                    <w:rPr>
                      <w:rFonts w:ascii="Jaures Black" w:hAnsi="Jaures Black" w:cs="Jaures Black"/>
                      <w:color w:val="000000"/>
                      <w:lang w:val="fr-FR" w:eastAsia="fr-FR"/>
                    </w:rPr>
                  </w:pPr>
                </w:p>
                <w:p w:rsidR="003A2492" w:rsidRPr="00327B0B" w:rsidRDefault="003A2492" w:rsidP="00327B0B">
                  <w:pPr>
                    <w:spacing w:after="0" w:line="276"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Mot du président suivi du dîner :</w:t>
                  </w:r>
                </w:p>
                <w:p w:rsidR="003A2492" w:rsidRPr="00327B0B" w:rsidRDefault="003A2492" w:rsidP="00327B0B">
                  <w:pPr>
                    <w:spacing w:after="0" w:line="276" w:lineRule="auto"/>
                    <w:ind w:left="-142"/>
                    <w:jc w:val="center"/>
                    <w:rPr>
                      <w:rFonts w:ascii="Jaures Black" w:hAnsi="Jaures Black" w:cs="Jaures Black"/>
                      <w:color w:val="000000"/>
                      <w:lang w:val="fr-FR" w:eastAsia="fr-FR"/>
                    </w:rPr>
                  </w:pP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Entrée : Salade composée</w:t>
                  </w: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Plat : Méchoui, pommes sautées et haricots verts</w:t>
                  </w: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Dessert : Fruits de saison</w:t>
                  </w: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Café – thé à la menthe</w:t>
                  </w:r>
                </w:p>
                <w:p w:rsidR="003A2492" w:rsidRPr="00327B0B" w:rsidRDefault="003A2492" w:rsidP="00327B0B">
                  <w:pPr>
                    <w:spacing w:after="0" w:line="240" w:lineRule="auto"/>
                    <w:ind w:left="-142"/>
                    <w:jc w:val="center"/>
                    <w:rPr>
                      <w:rFonts w:ascii="Jaures Black" w:hAnsi="Jaures Black" w:cs="Jaures Black"/>
                      <w:color w:val="000000"/>
                      <w:lang w:val="fr-FR" w:eastAsia="fr-FR"/>
                    </w:rPr>
                  </w:pP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Moments de pause durant le repas :</w:t>
                  </w:r>
                </w:p>
                <w:p w:rsidR="003A2492" w:rsidRPr="00327B0B" w:rsidRDefault="003A2492" w:rsidP="00327B0B">
                  <w:pPr>
                    <w:spacing w:after="0" w:line="240" w:lineRule="auto"/>
                    <w:ind w:left="-142"/>
                    <w:jc w:val="center"/>
                    <w:rPr>
                      <w:rFonts w:ascii="Jaures Black" w:hAnsi="Jaures Black" w:cs="Jaures Black"/>
                      <w:color w:val="000000"/>
                      <w:lang w:val="fr-FR" w:eastAsia="fr-FR"/>
                    </w:rPr>
                  </w:pP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Présentation du déroulement de la soirée</w:t>
                  </w: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Vente de calendriers et livres</w:t>
                  </w:r>
                </w:p>
                <w:p w:rsidR="003A2492" w:rsidRPr="00327B0B" w:rsidRDefault="003A2492" w:rsidP="00C07303">
                  <w:pPr>
                    <w:spacing w:after="0" w:line="240" w:lineRule="auto"/>
                    <w:ind w:left="0"/>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Remise des prix</w:t>
                  </w:r>
                </w:p>
                <w:p w:rsidR="003A2492" w:rsidRPr="00327B0B" w:rsidRDefault="003A2492" w:rsidP="00327B0B">
                  <w:pPr>
                    <w:spacing w:after="0" w:line="240" w:lineRule="auto"/>
                    <w:ind w:left="-142"/>
                    <w:jc w:val="center"/>
                    <w:rPr>
                      <w:rFonts w:ascii="Jaures Black" w:hAnsi="Jaures Black" w:cs="Jaures Black"/>
                      <w:color w:val="000000"/>
                      <w:lang w:val="fr-FR" w:eastAsia="fr-FR"/>
                    </w:rPr>
                  </w:pP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23h30</w:t>
                  </w: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Tombola</w:t>
                  </w:r>
                </w:p>
                <w:p w:rsidR="003A2492" w:rsidRPr="00327B0B" w:rsidRDefault="003A2492" w:rsidP="00327B0B">
                  <w:pPr>
                    <w:spacing w:after="0" w:line="240" w:lineRule="auto"/>
                    <w:ind w:left="-142"/>
                    <w:jc w:val="center"/>
                    <w:rPr>
                      <w:rFonts w:ascii="Jaures Black" w:hAnsi="Jaures Black" w:cs="Jaures Black"/>
                      <w:color w:val="000000"/>
                      <w:lang w:val="fr-FR" w:eastAsia="fr-FR"/>
                    </w:rPr>
                  </w:pP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 xml:space="preserve">00h00 </w:t>
                  </w:r>
                </w:p>
                <w:p w:rsidR="003A2492" w:rsidRPr="00327B0B" w:rsidRDefault="003A2492" w:rsidP="00327B0B">
                  <w:pPr>
                    <w:spacing w:after="0" w:line="240" w:lineRule="auto"/>
                    <w:ind w:left="-142"/>
                    <w:jc w:val="center"/>
                    <w:rPr>
                      <w:rFonts w:ascii="Jaures Black" w:hAnsi="Jaures Black" w:cs="Jaures Black"/>
                      <w:color w:val="000000"/>
                      <w:sz w:val="30"/>
                      <w:szCs w:val="30"/>
                      <w:lang w:val="fr-FR" w:eastAsia="fr-FR"/>
                    </w:rPr>
                  </w:pPr>
                  <w:r w:rsidRPr="00327B0B">
                    <w:rPr>
                      <w:rFonts w:ascii="Jaures Black" w:hAnsi="Jaures Black" w:cs="Jaures Black"/>
                      <w:color w:val="000000"/>
                      <w:sz w:val="30"/>
                      <w:szCs w:val="30"/>
                      <w:lang w:val="fr-FR" w:eastAsia="fr-FR"/>
                    </w:rPr>
                    <w:t>Tous en piste : la fête continue !</w:t>
                  </w:r>
                </w:p>
                <w:p w:rsidR="003A2492" w:rsidRPr="00327B0B" w:rsidRDefault="003A2492" w:rsidP="00327B0B">
                  <w:pPr>
                    <w:spacing w:after="0" w:line="240" w:lineRule="auto"/>
                    <w:ind w:left="-142"/>
                    <w:jc w:val="center"/>
                    <w:rPr>
                      <w:rFonts w:ascii="Jaures Black" w:hAnsi="Jaures Black" w:cs="Jaures Black"/>
                      <w:color w:val="000000"/>
                      <w:lang w:val="fr-FR" w:eastAsia="fr-FR"/>
                    </w:rPr>
                  </w:pPr>
                </w:p>
                <w:p w:rsidR="003A2492" w:rsidRPr="00327B0B" w:rsidRDefault="003A2492" w:rsidP="00327B0B">
                  <w:pPr>
                    <w:spacing w:after="0" w:line="240" w:lineRule="auto"/>
                    <w:ind w:left="0"/>
                    <w:jc w:val="center"/>
                    <w:rPr>
                      <w:rFonts w:ascii="Jaures Black" w:hAnsi="Jaures Black" w:cs="Jaures Black"/>
                      <w:color w:val="000000"/>
                      <w:sz w:val="26"/>
                      <w:szCs w:val="26"/>
                      <w:lang w:val="fr-FR" w:eastAsia="fr-FR"/>
                    </w:rPr>
                  </w:pPr>
                  <w:r w:rsidRPr="00327B0B">
                    <w:rPr>
                      <w:rFonts w:ascii="Jaures Black" w:hAnsi="Jaures Black" w:cs="Jaures Black"/>
                      <w:color w:val="000000"/>
                      <w:sz w:val="26"/>
                      <w:szCs w:val="26"/>
                      <w:lang w:val="fr-FR" w:eastAsia="fr-FR"/>
                    </w:rPr>
                    <w:t>Le tout en musique avec : Farid Gaya, DJ et Idhbalen en alterné</w:t>
                  </w:r>
                </w:p>
                <w:p w:rsidR="003A2492" w:rsidRPr="00327B0B" w:rsidRDefault="003A2492" w:rsidP="00327B0B">
                  <w:pPr>
                    <w:spacing w:after="0" w:line="240" w:lineRule="auto"/>
                    <w:ind w:left="0"/>
                    <w:jc w:val="center"/>
                    <w:rPr>
                      <w:rFonts w:ascii="Jaures Black" w:hAnsi="Jaures Black" w:cs="Jaures Black"/>
                      <w:color w:val="000000"/>
                      <w:sz w:val="28"/>
                      <w:szCs w:val="28"/>
                      <w:lang w:val="fr-FR" w:eastAsia="fr-FR"/>
                    </w:rPr>
                  </w:pPr>
                </w:p>
                <w:p w:rsidR="003A2492" w:rsidRPr="00327B0B" w:rsidRDefault="003A2492" w:rsidP="00C07303">
                  <w:pPr>
                    <w:spacing w:after="0" w:line="240" w:lineRule="auto"/>
                    <w:ind w:left="142" w:right="192"/>
                    <w:jc w:val="center"/>
                    <w:rPr>
                      <w:rFonts w:ascii="Jaures" w:hAnsi="Jaures" w:cs="Jaures"/>
                      <w:i/>
                      <w:iCs/>
                      <w:color w:val="000000"/>
                      <w:sz w:val="28"/>
                      <w:szCs w:val="28"/>
                      <w:lang w:val="fr-FR" w:eastAsia="fr-FR"/>
                    </w:rPr>
                  </w:pPr>
                  <w:r w:rsidRPr="00327B0B">
                    <w:rPr>
                      <w:rFonts w:ascii="Jaures" w:hAnsi="Jaures" w:cs="Jaures"/>
                      <w:i/>
                      <w:iCs/>
                      <w:color w:val="000000"/>
                      <w:sz w:val="28"/>
                      <w:szCs w:val="28"/>
                      <w:lang w:val="fr-FR" w:eastAsia="fr-FR"/>
                    </w:rPr>
                    <w:t>Durant toute la soirée, un point d’accueil « Timlilith-IB » vous permettra d’acheter des tickets de tombola (nombreux lots), d’adhérer à l’association, d’acheter les calendriers de l’association.</w:t>
                  </w:r>
                </w:p>
              </w:txbxContent>
            </v:textbox>
          </v:rect>
        </w:pict>
      </w:r>
    </w:p>
    <w:p w:rsidR="003A2492" w:rsidRDefault="003A2492" w:rsidP="00677A3E">
      <w:pPr>
        <w:tabs>
          <w:tab w:val="left" w:pos="15300"/>
        </w:tabs>
      </w:pPr>
    </w:p>
    <w:p w:rsidR="003A2492" w:rsidRPr="00677A3E" w:rsidRDefault="003A2492" w:rsidP="00677A3E">
      <w:pPr>
        <w:tabs>
          <w:tab w:val="left" w:pos="15300"/>
        </w:tabs>
      </w:pPr>
      <w:r>
        <w:rPr>
          <w:noProof/>
          <w:lang w:val="fr-FR" w:eastAsia="fr-FR"/>
        </w:rPr>
        <w:pict>
          <v:rect id="_x0000_s1033" style="position:absolute;left:0;text-align:left;margin-left:12pt;margin-top:280.95pt;width:405pt;height:264.55pt;z-index:251660288" filled="f" stroked="f">
            <v:textbox>
              <w:txbxContent>
                <w:p w:rsidR="003A2492" w:rsidRDefault="003A2492" w:rsidP="00E022EE">
                  <w:pPr>
                    <w:ind w:left="0"/>
                  </w:pPr>
                  <w:r w:rsidRPr="002071C3">
                    <w:rPr>
                      <w:noProof/>
                      <w:lang w:val="fr-FR" w:eastAsia="fr-FR"/>
                    </w:rPr>
                    <w:pict>
                      <v:shape id="Image 3" o:spid="_x0000_i1036" type="#_x0000_t75" alt="A Photo village Ighil Bogueni v1.jpg" style="width:374.95pt;height:246.55pt;visibility:visible">
                        <v:imagedata r:id="rId12" o:title=""/>
                      </v:shape>
                    </w:pict>
                  </w:r>
                </w:p>
              </w:txbxContent>
            </v:textbox>
          </v:rect>
        </w:pict>
      </w:r>
    </w:p>
    <w:sectPr w:rsidR="003A2492" w:rsidRPr="00677A3E" w:rsidSect="000A42B1">
      <w:pgSz w:w="16838" w:h="11906" w:orient="landscape" w:code="9"/>
      <w:pgMar w:top="0" w:right="0" w:bottom="0"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Jaures Black">
    <w:altName w:val="Corbel"/>
    <w:panose1 w:val="00000000000000000000"/>
    <w:charset w:val="00"/>
    <w:family w:val="auto"/>
    <w:notTrueType/>
    <w:pitch w:val="variable"/>
    <w:sig w:usb0="00000003" w:usb1="00000000" w:usb2="00000000" w:usb3="00000000" w:csb0="00000001" w:csb1="00000000"/>
  </w:font>
  <w:font w:name="Jaures">
    <w:altName w:val="Franklin Gothic Medium Cond"/>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E59DE"/>
    <w:multiLevelType w:val="multilevel"/>
    <w:tmpl w:val="B292380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0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42B1"/>
    <w:rsid w:val="0001501E"/>
    <w:rsid w:val="00021481"/>
    <w:rsid w:val="00041D8C"/>
    <w:rsid w:val="00053B47"/>
    <w:rsid w:val="00055CB5"/>
    <w:rsid w:val="00072FFE"/>
    <w:rsid w:val="00075E52"/>
    <w:rsid w:val="00076D67"/>
    <w:rsid w:val="00082050"/>
    <w:rsid w:val="000A42B1"/>
    <w:rsid w:val="000B1371"/>
    <w:rsid w:val="000B1C51"/>
    <w:rsid w:val="000B7CDC"/>
    <w:rsid w:val="000D1D8B"/>
    <w:rsid w:val="000D7A96"/>
    <w:rsid w:val="000F1B6F"/>
    <w:rsid w:val="00100F95"/>
    <w:rsid w:val="00116FAE"/>
    <w:rsid w:val="0012523F"/>
    <w:rsid w:val="0014404B"/>
    <w:rsid w:val="001551C2"/>
    <w:rsid w:val="001615A3"/>
    <w:rsid w:val="00166019"/>
    <w:rsid w:val="00174E56"/>
    <w:rsid w:val="00193C34"/>
    <w:rsid w:val="00194FA7"/>
    <w:rsid w:val="00195198"/>
    <w:rsid w:val="001A0B80"/>
    <w:rsid w:val="001E559C"/>
    <w:rsid w:val="001E6732"/>
    <w:rsid w:val="00206A26"/>
    <w:rsid w:val="002071C3"/>
    <w:rsid w:val="0023693B"/>
    <w:rsid w:val="00244911"/>
    <w:rsid w:val="00245D59"/>
    <w:rsid w:val="00247F78"/>
    <w:rsid w:val="00256FB6"/>
    <w:rsid w:val="002847B0"/>
    <w:rsid w:val="00284D30"/>
    <w:rsid w:val="00287627"/>
    <w:rsid w:val="002B2C65"/>
    <w:rsid w:val="002B4D02"/>
    <w:rsid w:val="002C0092"/>
    <w:rsid w:val="002C1EC1"/>
    <w:rsid w:val="002E6CAB"/>
    <w:rsid w:val="003020DC"/>
    <w:rsid w:val="00302723"/>
    <w:rsid w:val="00305851"/>
    <w:rsid w:val="0031514A"/>
    <w:rsid w:val="00327B0B"/>
    <w:rsid w:val="00331BED"/>
    <w:rsid w:val="0033588F"/>
    <w:rsid w:val="003575CA"/>
    <w:rsid w:val="00361274"/>
    <w:rsid w:val="0036499C"/>
    <w:rsid w:val="003732BF"/>
    <w:rsid w:val="0037340D"/>
    <w:rsid w:val="003A2492"/>
    <w:rsid w:val="003D586F"/>
    <w:rsid w:val="003D6228"/>
    <w:rsid w:val="003E278E"/>
    <w:rsid w:val="003E3E70"/>
    <w:rsid w:val="00422F93"/>
    <w:rsid w:val="004235F7"/>
    <w:rsid w:val="004261C8"/>
    <w:rsid w:val="00426A98"/>
    <w:rsid w:val="004946FB"/>
    <w:rsid w:val="004B6CE6"/>
    <w:rsid w:val="004C4847"/>
    <w:rsid w:val="004C5809"/>
    <w:rsid w:val="004C6490"/>
    <w:rsid w:val="004D2F66"/>
    <w:rsid w:val="004D6D46"/>
    <w:rsid w:val="004E4A73"/>
    <w:rsid w:val="00500ACF"/>
    <w:rsid w:val="005032AF"/>
    <w:rsid w:val="00515D16"/>
    <w:rsid w:val="005234E0"/>
    <w:rsid w:val="0053501A"/>
    <w:rsid w:val="0059399B"/>
    <w:rsid w:val="005D4167"/>
    <w:rsid w:val="006223EC"/>
    <w:rsid w:val="00627353"/>
    <w:rsid w:val="00631DD5"/>
    <w:rsid w:val="006433A6"/>
    <w:rsid w:val="006513FD"/>
    <w:rsid w:val="00656BD8"/>
    <w:rsid w:val="00677A3E"/>
    <w:rsid w:val="00680935"/>
    <w:rsid w:val="006864C1"/>
    <w:rsid w:val="00690D18"/>
    <w:rsid w:val="006955DE"/>
    <w:rsid w:val="006C2FD0"/>
    <w:rsid w:val="006C3487"/>
    <w:rsid w:val="006E0360"/>
    <w:rsid w:val="006E5347"/>
    <w:rsid w:val="00722636"/>
    <w:rsid w:val="007235AA"/>
    <w:rsid w:val="00735DB7"/>
    <w:rsid w:val="00761D94"/>
    <w:rsid w:val="00771861"/>
    <w:rsid w:val="00773136"/>
    <w:rsid w:val="007A5C21"/>
    <w:rsid w:val="007C7518"/>
    <w:rsid w:val="007C7CEE"/>
    <w:rsid w:val="007E1A14"/>
    <w:rsid w:val="007E1F97"/>
    <w:rsid w:val="007F559E"/>
    <w:rsid w:val="007F5E29"/>
    <w:rsid w:val="00801995"/>
    <w:rsid w:val="00803E8C"/>
    <w:rsid w:val="008213B3"/>
    <w:rsid w:val="008310A9"/>
    <w:rsid w:val="008465AD"/>
    <w:rsid w:val="008532F0"/>
    <w:rsid w:val="00870AE4"/>
    <w:rsid w:val="00872979"/>
    <w:rsid w:val="008756DE"/>
    <w:rsid w:val="00885D02"/>
    <w:rsid w:val="00894D5D"/>
    <w:rsid w:val="008C1FD6"/>
    <w:rsid w:val="008D0629"/>
    <w:rsid w:val="008D2C61"/>
    <w:rsid w:val="00904D0A"/>
    <w:rsid w:val="00907747"/>
    <w:rsid w:val="009202DD"/>
    <w:rsid w:val="00952CDA"/>
    <w:rsid w:val="00963186"/>
    <w:rsid w:val="0096512A"/>
    <w:rsid w:val="00976858"/>
    <w:rsid w:val="00981C4C"/>
    <w:rsid w:val="009B6FE5"/>
    <w:rsid w:val="009C2289"/>
    <w:rsid w:val="009D51BA"/>
    <w:rsid w:val="009E2B9F"/>
    <w:rsid w:val="009E5577"/>
    <w:rsid w:val="009F045E"/>
    <w:rsid w:val="009F1C9C"/>
    <w:rsid w:val="009F3552"/>
    <w:rsid w:val="00A03A93"/>
    <w:rsid w:val="00A113C6"/>
    <w:rsid w:val="00A17806"/>
    <w:rsid w:val="00A32F13"/>
    <w:rsid w:val="00A354D2"/>
    <w:rsid w:val="00A50ABC"/>
    <w:rsid w:val="00A67094"/>
    <w:rsid w:val="00A91E37"/>
    <w:rsid w:val="00AA0FE2"/>
    <w:rsid w:val="00AB2038"/>
    <w:rsid w:val="00AB65A7"/>
    <w:rsid w:val="00AD267C"/>
    <w:rsid w:val="00AF0136"/>
    <w:rsid w:val="00AF58B1"/>
    <w:rsid w:val="00B049CE"/>
    <w:rsid w:val="00B06475"/>
    <w:rsid w:val="00B11097"/>
    <w:rsid w:val="00B20034"/>
    <w:rsid w:val="00B21CA4"/>
    <w:rsid w:val="00B24262"/>
    <w:rsid w:val="00B31088"/>
    <w:rsid w:val="00B31EFE"/>
    <w:rsid w:val="00B37178"/>
    <w:rsid w:val="00B44690"/>
    <w:rsid w:val="00B44999"/>
    <w:rsid w:val="00B4553E"/>
    <w:rsid w:val="00B50D52"/>
    <w:rsid w:val="00B577C6"/>
    <w:rsid w:val="00B742F8"/>
    <w:rsid w:val="00B7774A"/>
    <w:rsid w:val="00B82F69"/>
    <w:rsid w:val="00B95143"/>
    <w:rsid w:val="00BB4939"/>
    <w:rsid w:val="00BB6ED5"/>
    <w:rsid w:val="00BD1CAA"/>
    <w:rsid w:val="00BD26A2"/>
    <w:rsid w:val="00BD61AA"/>
    <w:rsid w:val="00BE2B3D"/>
    <w:rsid w:val="00BE5677"/>
    <w:rsid w:val="00BE61F6"/>
    <w:rsid w:val="00BF33B8"/>
    <w:rsid w:val="00BF38C5"/>
    <w:rsid w:val="00BF6F35"/>
    <w:rsid w:val="00C07303"/>
    <w:rsid w:val="00C11C7B"/>
    <w:rsid w:val="00C60D74"/>
    <w:rsid w:val="00C67710"/>
    <w:rsid w:val="00C75B56"/>
    <w:rsid w:val="00C83AD8"/>
    <w:rsid w:val="00C91CE8"/>
    <w:rsid w:val="00CA6D13"/>
    <w:rsid w:val="00CB05CE"/>
    <w:rsid w:val="00CC4630"/>
    <w:rsid w:val="00CD5C0D"/>
    <w:rsid w:val="00D027F7"/>
    <w:rsid w:val="00D105E9"/>
    <w:rsid w:val="00D3184A"/>
    <w:rsid w:val="00D552B1"/>
    <w:rsid w:val="00D57709"/>
    <w:rsid w:val="00D6051E"/>
    <w:rsid w:val="00D638BE"/>
    <w:rsid w:val="00D652C6"/>
    <w:rsid w:val="00DB022D"/>
    <w:rsid w:val="00DC6DC2"/>
    <w:rsid w:val="00DD02DC"/>
    <w:rsid w:val="00DD14C5"/>
    <w:rsid w:val="00DD3C6D"/>
    <w:rsid w:val="00DE5213"/>
    <w:rsid w:val="00DF0D9A"/>
    <w:rsid w:val="00DF4A55"/>
    <w:rsid w:val="00DF4B8E"/>
    <w:rsid w:val="00E01D18"/>
    <w:rsid w:val="00E020F4"/>
    <w:rsid w:val="00E022EE"/>
    <w:rsid w:val="00E14DF9"/>
    <w:rsid w:val="00E40D66"/>
    <w:rsid w:val="00E66CA7"/>
    <w:rsid w:val="00E7773B"/>
    <w:rsid w:val="00E8286E"/>
    <w:rsid w:val="00E847EE"/>
    <w:rsid w:val="00E951B7"/>
    <w:rsid w:val="00E95A2C"/>
    <w:rsid w:val="00EB0065"/>
    <w:rsid w:val="00EC1543"/>
    <w:rsid w:val="00EE539D"/>
    <w:rsid w:val="00F027D1"/>
    <w:rsid w:val="00F03261"/>
    <w:rsid w:val="00F138BE"/>
    <w:rsid w:val="00F44867"/>
    <w:rsid w:val="00F454F7"/>
    <w:rsid w:val="00F56F7F"/>
    <w:rsid w:val="00F76FD5"/>
    <w:rsid w:val="00FA0B02"/>
    <w:rsid w:val="00FC57F2"/>
    <w:rsid w:val="00FE5E1B"/>
    <w:rsid w:val="00FF3265"/>
    <w:rsid w:val="00FF733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B02"/>
    <w:pPr>
      <w:spacing w:after="160" w:line="288" w:lineRule="auto"/>
      <w:ind w:left="2160"/>
    </w:pPr>
    <w:rPr>
      <w:rFonts w:cs="Calibri"/>
      <w:color w:val="5A5A5A"/>
      <w:sz w:val="20"/>
      <w:szCs w:val="20"/>
      <w:lang w:val="en-US" w:eastAsia="en-US"/>
    </w:rPr>
  </w:style>
  <w:style w:type="paragraph" w:styleId="Heading1">
    <w:name w:val="heading 1"/>
    <w:basedOn w:val="Normal"/>
    <w:next w:val="Normal"/>
    <w:link w:val="Heading1Char"/>
    <w:uiPriority w:val="99"/>
    <w:qFormat/>
    <w:rsid w:val="00FA0B02"/>
    <w:pPr>
      <w:spacing w:before="400" w:after="60" w:line="240" w:lineRule="auto"/>
      <w:outlineLvl w:val="0"/>
    </w:pPr>
    <w:rPr>
      <w:rFonts w:ascii="Cambria" w:eastAsia="Times New Roman" w:hAnsi="Cambria" w:cs="Cambria"/>
      <w:smallCaps/>
      <w:color w:val="0F243E"/>
      <w:spacing w:val="20"/>
      <w:sz w:val="32"/>
      <w:szCs w:val="32"/>
    </w:rPr>
  </w:style>
  <w:style w:type="paragraph" w:styleId="Heading2">
    <w:name w:val="heading 2"/>
    <w:basedOn w:val="Normal"/>
    <w:next w:val="Normal"/>
    <w:link w:val="Heading2Char"/>
    <w:uiPriority w:val="99"/>
    <w:qFormat/>
    <w:rsid w:val="00FA0B02"/>
    <w:pPr>
      <w:spacing w:before="120" w:after="60" w:line="240" w:lineRule="auto"/>
      <w:outlineLvl w:val="1"/>
    </w:pPr>
    <w:rPr>
      <w:rFonts w:ascii="Cambria" w:eastAsia="Times New Roman" w:hAnsi="Cambria" w:cs="Cambria"/>
      <w:smallCaps/>
      <w:color w:val="17365D"/>
      <w:spacing w:val="20"/>
      <w:sz w:val="28"/>
      <w:szCs w:val="28"/>
    </w:rPr>
  </w:style>
  <w:style w:type="paragraph" w:styleId="Heading3">
    <w:name w:val="heading 3"/>
    <w:basedOn w:val="Normal"/>
    <w:next w:val="Normal"/>
    <w:link w:val="Heading3Char"/>
    <w:uiPriority w:val="99"/>
    <w:qFormat/>
    <w:rsid w:val="00FA0B02"/>
    <w:pPr>
      <w:spacing w:before="120" w:after="60" w:line="240" w:lineRule="auto"/>
      <w:outlineLvl w:val="2"/>
    </w:pPr>
    <w:rPr>
      <w:rFonts w:ascii="Cambria" w:eastAsia="Times New Roman" w:hAnsi="Cambria" w:cs="Cambria"/>
      <w:smallCaps/>
      <w:color w:val="1F497D"/>
      <w:spacing w:val="20"/>
      <w:sz w:val="24"/>
      <w:szCs w:val="24"/>
    </w:rPr>
  </w:style>
  <w:style w:type="paragraph" w:styleId="Heading4">
    <w:name w:val="heading 4"/>
    <w:basedOn w:val="Normal"/>
    <w:next w:val="Normal"/>
    <w:link w:val="Heading4Char"/>
    <w:uiPriority w:val="99"/>
    <w:qFormat/>
    <w:rsid w:val="00FA0B02"/>
    <w:pPr>
      <w:pBdr>
        <w:bottom w:val="single" w:sz="4" w:space="1" w:color="71A0DC"/>
      </w:pBdr>
      <w:spacing w:before="200" w:after="100" w:line="240" w:lineRule="auto"/>
      <w:outlineLvl w:val="3"/>
    </w:pPr>
    <w:rPr>
      <w:rFonts w:ascii="Cambria" w:eastAsia="Times New Roman" w:hAnsi="Cambria" w:cs="Cambria"/>
      <w:b/>
      <w:bCs/>
      <w:smallCaps/>
      <w:color w:val="3071C3"/>
      <w:spacing w:val="20"/>
    </w:rPr>
  </w:style>
  <w:style w:type="paragraph" w:styleId="Heading5">
    <w:name w:val="heading 5"/>
    <w:basedOn w:val="Normal"/>
    <w:next w:val="Normal"/>
    <w:link w:val="Heading5Char"/>
    <w:uiPriority w:val="99"/>
    <w:qFormat/>
    <w:rsid w:val="00FA0B02"/>
    <w:pPr>
      <w:pBdr>
        <w:bottom w:val="single" w:sz="4" w:space="1" w:color="548DD4"/>
      </w:pBdr>
      <w:spacing w:before="200" w:after="100" w:line="240" w:lineRule="auto"/>
      <w:outlineLvl w:val="4"/>
    </w:pPr>
    <w:rPr>
      <w:rFonts w:ascii="Cambria" w:eastAsia="Times New Roman" w:hAnsi="Cambria" w:cs="Cambria"/>
      <w:smallCaps/>
      <w:color w:val="3071C3"/>
      <w:spacing w:val="20"/>
    </w:rPr>
  </w:style>
  <w:style w:type="paragraph" w:styleId="Heading6">
    <w:name w:val="heading 6"/>
    <w:basedOn w:val="Normal"/>
    <w:next w:val="Normal"/>
    <w:link w:val="Heading6Char"/>
    <w:uiPriority w:val="99"/>
    <w:qFormat/>
    <w:rsid w:val="00FA0B02"/>
    <w:pPr>
      <w:pBdr>
        <w:bottom w:val="dotted" w:sz="8" w:space="1" w:color="938953"/>
      </w:pBdr>
      <w:spacing w:before="200" w:after="100"/>
      <w:outlineLvl w:val="5"/>
    </w:pPr>
    <w:rPr>
      <w:rFonts w:ascii="Cambria" w:eastAsia="Times New Roman" w:hAnsi="Cambria" w:cs="Cambria"/>
      <w:smallCaps/>
      <w:color w:val="938953"/>
      <w:spacing w:val="20"/>
    </w:rPr>
  </w:style>
  <w:style w:type="paragraph" w:styleId="Heading7">
    <w:name w:val="heading 7"/>
    <w:basedOn w:val="Normal"/>
    <w:next w:val="Normal"/>
    <w:link w:val="Heading7Char"/>
    <w:uiPriority w:val="99"/>
    <w:qFormat/>
    <w:rsid w:val="00FA0B02"/>
    <w:pPr>
      <w:pBdr>
        <w:bottom w:val="dotted" w:sz="8" w:space="1" w:color="938953"/>
      </w:pBdr>
      <w:spacing w:before="200" w:after="100" w:line="240" w:lineRule="auto"/>
      <w:outlineLvl w:val="6"/>
    </w:pPr>
    <w:rPr>
      <w:rFonts w:ascii="Cambria" w:eastAsia="Times New Roman" w:hAnsi="Cambria" w:cs="Cambria"/>
      <w:b/>
      <w:bCs/>
      <w:smallCaps/>
      <w:color w:val="938953"/>
      <w:spacing w:val="20"/>
      <w:sz w:val="16"/>
      <w:szCs w:val="16"/>
    </w:rPr>
  </w:style>
  <w:style w:type="paragraph" w:styleId="Heading8">
    <w:name w:val="heading 8"/>
    <w:basedOn w:val="Normal"/>
    <w:next w:val="Normal"/>
    <w:link w:val="Heading8Char"/>
    <w:uiPriority w:val="99"/>
    <w:qFormat/>
    <w:rsid w:val="00FA0B02"/>
    <w:pPr>
      <w:spacing w:before="200" w:after="60" w:line="240" w:lineRule="auto"/>
      <w:outlineLvl w:val="7"/>
    </w:pPr>
    <w:rPr>
      <w:rFonts w:ascii="Cambria" w:eastAsia="Times New Roman" w:hAnsi="Cambria" w:cs="Cambria"/>
      <w:b/>
      <w:bCs/>
      <w:smallCaps/>
      <w:color w:val="938953"/>
      <w:spacing w:val="20"/>
      <w:sz w:val="16"/>
      <w:szCs w:val="16"/>
    </w:rPr>
  </w:style>
  <w:style w:type="paragraph" w:styleId="Heading9">
    <w:name w:val="heading 9"/>
    <w:basedOn w:val="Normal"/>
    <w:next w:val="Normal"/>
    <w:link w:val="Heading9Char"/>
    <w:uiPriority w:val="99"/>
    <w:qFormat/>
    <w:rsid w:val="00FA0B02"/>
    <w:pPr>
      <w:spacing w:before="200" w:after="60" w:line="240" w:lineRule="auto"/>
      <w:outlineLvl w:val="8"/>
    </w:pPr>
    <w:rPr>
      <w:rFonts w:ascii="Cambria" w:eastAsia="Times New Roman" w:hAnsi="Cambria" w:cs="Cambria"/>
      <w:smallCaps/>
      <w:color w:val="938953"/>
      <w:spacing w:val="20"/>
      <w:sz w:val="16"/>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0B02"/>
    <w:rPr>
      <w:rFonts w:ascii="Cambria" w:hAnsi="Cambria" w:cs="Cambria"/>
      <w:smallCaps/>
      <w:color w:val="0F243E"/>
      <w:spacing w:val="20"/>
      <w:sz w:val="32"/>
      <w:szCs w:val="32"/>
    </w:rPr>
  </w:style>
  <w:style w:type="character" w:customStyle="1" w:styleId="Heading2Char">
    <w:name w:val="Heading 2 Char"/>
    <w:basedOn w:val="DefaultParagraphFont"/>
    <w:link w:val="Heading2"/>
    <w:uiPriority w:val="99"/>
    <w:semiHidden/>
    <w:locked/>
    <w:rsid w:val="00FA0B02"/>
    <w:rPr>
      <w:rFonts w:ascii="Cambria" w:hAnsi="Cambria" w:cs="Cambria"/>
      <w:smallCaps/>
      <w:color w:val="17365D"/>
      <w:spacing w:val="20"/>
      <w:sz w:val="28"/>
      <w:szCs w:val="28"/>
    </w:rPr>
  </w:style>
  <w:style w:type="character" w:customStyle="1" w:styleId="Heading3Char">
    <w:name w:val="Heading 3 Char"/>
    <w:basedOn w:val="DefaultParagraphFont"/>
    <w:link w:val="Heading3"/>
    <w:uiPriority w:val="99"/>
    <w:semiHidden/>
    <w:locked/>
    <w:rsid w:val="00FA0B02"/>
    <w:rPr>
      <w:rFonts w:ascii="Cambria" w:hAnsi="Cambria" w:cs="Cambria"/>
      <w:smallCaps/>
      <w:color w:val="1F497D"/>
      <w:spacing w:val="20"/>
      <w:sz w:val="24"/>
      <w:szCs w:val="24"/>
    </w:rPr>
  </w:style>
  <w:style w:type="character" w:customStyle="1" w:styleId="Heading4Char">
    <w:name w:val="Heading 4 Char"/>
    <w:basedOn w:val="DefaultParagraphFont"/>
    <w:link w:val="Heading4"/>
    <w:uiPriority w:val="99"/>
    <w:semiHidden/>
    <w:locked/>
    <w:rsid w:val="00FA0B02"/>
    <w:rPr>
      <w:rFonts w:ascii="Cambria" w:hAnsi="Cambria" w:cs="Cambria"/>
      <w:b/>
      <w:bCs/>
      <w:smallCaps/>
      <w:color w:val="3071C3"/>
      <w:spacing w:val="20"/>
    </w:rPr>
  </w:style>
  <w:style w:type="character" w:customStyle="1" w:styleId="Heading5Char">
    <w:name w:val="Heading 5 Char"/>
    <w:basedOn w:val="DefaultParagraphFont"/>
    <w:link w:val="Heading5"/>
    <w:uiPriority w:val="99"/>
    <w:semiHidden/>
    <w:locked/>
    <w:rsid w:val="00FA0B02"/>
    <w:rPr>
      <w:rFonts w:ascii="Cambria" w:hAnsi="Cambria" w:cs="Cambria"/>
      <w:smallCaps/>
      <w:color w:val="3071C3"/>
      <w:spacing w:val="20"/>
    </w:rPr>
  </w:style>
  <w:style w:type="character" w:customStyle="1" w:styleId="Heading6Char">
    <w:name w:val="Heading 6 Char"/>
    <w:basedOn w:val="DefaultParagraphFont"/>
    <w:link w:val="Heading6"/>
    <w:uiPriority w:val="99"/>
    <w:semiHidden/>
    <w:locked/>
    <w:rsid w:val="00FA0B02"/>
    <w:rPr>
      <w:rFonts w:ascii="Cambria" w:hAnsi="Cambria" w:cs="Cambria"/>
      <w:smallCaps/>
      <w:color w:val="938953"/>
      <w:spacing w:val="20"/>
    </w:rPr>
  </w:style>
  <w:style w:type="character" w:customStyle="1" w:styleId="Heading7Char">
    <w:name w:val="Heading 7 Char"/>
    <w:basedOn w:val="DefaultParagraphFont"/>
    <w:link w:val="Heading7"/>
    <w:uiPriority w:val="99"/>
    <w:semiHidden/>
    <w:locked/>
    <w:rsid w:val="00FA0B02"/>
    <w:rPr>
      <w:rFonts w:ascii="Cambria" w:hAnsi="Cambria" w:cs="Cambria"/>
      <w:b/>
      <w:bCs/>
      <w:smallCaps/>
      <w:color w:val="938953"/>
      <w:spacing w:val="20"/>
      <w:sz w:val="16"/>
      <w:szCs w:val="16"/>
    </w:rPr>
  </w:style>
  <w:style w:type="character" w:customStyle="1" w:styleId="Heading8Char">
    <w:name w:val="Heading 8 Char"/>
    <w:basedOn w:val="DefaultParagraphFont"/>
    <w:link w:val="Heading8"/>
    <w:uiPriority w:val="99"/>
    <w:semiHidden/>
    <w:locked/>
    <w:rsid w:val="00FA0B02"/>
    <w:rPr>
      <w:rFonts w:ascii="Cambria" w:hAnsi="Cambria" w:cs="Cambria"/>
      <w:b/>
      <w:bCs/>
      <w:smallCaps/>
      <w:color w:val="938953"/>
      <w:spacing w:val="20"/>
      <w:sz w:val="16"/>
      <w:szCs w:val="16"/>
    </w:rPr>
  </w:style>
  <w:style w:type="character" w:customStyle="1" w:styleId="Heading9Char">
    <w:name w:val="Heading 9 Char"/>
    <w:basedOn w:val="DefaultParagraphFont"/>
    <w:link w:val="Heading9"/>
    <w:uiPriority w:val="99"/>
    <w:semiHidden/>
    <w:locked/>
    <w:rsid w:val="00FA0B02"/>
    <w:rPr>
      <w:rFonts w:ascii="Cambria" w:hAnsi="Cambria" w:cs="Cambria"/>
      <w:smallCaps/>
      <w:color w:val="938953"/>
      <w:spacing w:val="20"/>
      <w:sz w:val="16"/>
      <w:szCs w:val="16"/>
    </w:rPr>
  </w:style>
  <w:style w:type="paragraph" w:styleId="Caption">
    <w:name w:val="caption"/>
    <w:basedOn w:val="Normal"/>
    <w:next w:val="Normal"/>
    <w:uiPriority w:val="99"/>
    <w:qFormat/>
    <w:rsid w:val="00FA0B02"/>
    <w:rPr>
      <w:b/>
      <w:bCs/>
      <w:smallCaps/>
      <w:color w:val="1F497D"/>
      <w:spacing w:val="10"/>
      <w:sz w:val="18"/>
      <w:szCs w:val="18"/>
    </w:rPr>
  </w:style>
  <w:style w:type="paragraph" w:styleId="Title">
    <w:name w:val="Title"/>
    <w:basedOn w:val="Normal"/>
    <w:next w:val="Normal"/>
    <w:link w:val="TitleChar"/>
    <w:uiPriority w:val="99"/>
    <w:qFormat/>
    <w:rsid w:val="00FA0B02"/>
    <w:pPr>
      <w:spacing w:line="240" w:lineRule="auto"/>
      <w:ind w:left="0"/>
    </w:pPr>
    <w:rPr>
      <w:rFonts w:ascii="Cambria" w:eastAsia="Times New Roman" w:hAnsi="Cambria" w:cs="Cambria"/>
      <w:smallCaps/>
      <w:color w:val="17365D"/>
      <w:spacing w:val="5"/>
      <w:sz w:val="72"/>
      <w:szCs w:val="72"/>
    </w:rPr>
  </w:style>
  <w:style w:type="character" w:customStyle="1" w:styleId="TitleChar">
    <w:name w:val="Title Char"/>
    <w:basedOn w:val="DefaultParagraphFont"/>
    <w:link w:val="Title"/>
    <w:uiPriority w:val="99"/>
    <w:locked/>
    <w:rsid w:val="00FA0B02"/>
    <w:rPr>
      <w:rFonts w:ascii="Cambria" w:hAnsi="Cambria" w:cs="Cambria"/>
      <w:smallCaps/>
      <w:color w:val="17365D"/>
      <w:spacing w:val="5"/>
      <w:sz w:val="72"/>
      <w:szCs w:val="72"/>
      <w:lang w:val="en-US" w:eastAsia="en-US"/>
    </w:rPr>
  </w:style>
  <w:style w:type="paragraph" w:styleId="Subtitle">
    <w:name w:val="Subtitle"/>
    <w:basedOn w:val="Normal"/>
    <w:next w:val="Normal"/>
    <w:link w:val="SubtitleChar"/>
    <w:uiPriority w:val="99"/>
    <w:qFormat/>
    <w:rsid w:val="00FA0B02"/>
    <w:pPr>
      <w:spacing w:after="600" w:line="240" w:lineRule="auto"/>
      <w:ind w:left="0"/>
    </w:pPr>
    <w:rPr>
      <w:smallCaps/>
      <w:color w:val="938953"/>
      <w:spacing w:val="5"/>
      <w:sz w:val="28"/>
      <w:szCs w:val="28"/>
    </w:rPr>
  </w:style>
  <w:style w:type="character" w:customStyle="1" w:styleId="SubtitleChar">
    <w:name w:val="Subtitle Char"/>
    <w:basedOn w:val="DefaultParagraphFont"/>
    <w:link w:val="Subtitle"/>
    <w:uiPriority w:val="99"/>
    <w:locked/>
    <w:rsid w:val="00FA0B02"/>
    <w:rPr>
      <w:smallCaps/>
      <w:color w:val="938953"/>
      <w:spacing w:val="5"/>
      <w:sz w:val="28"/>
      <w:szCs w:val="28"/>
      <w:lang w:val="en-US" w:eastAsia="en-US"/>
    </w:rPr>
  </w:style>
  <w:style w:type="character" w:styleId="Strong">
    <w:name w:val="Strong"/>
    <w:basedOn w:val="DefaultParagraphFont"/>
    <w:uiPriority w:val="99"/>
    <w:qFormat/>
    <w:rsid w:val="00FA0B02"/>
    <w:rPr>
      <w:b/>
      <w:bCs/>
      <w:spacing w:val="0"/>
    </w:rPr>
  </w:style>
  <w:style w:type="character" w:styleId="Emphasis">
    <w:name w:val="Emphasis"/>
    <w:basedOn w:val="DefaultParagraphFont"/>
    <w:uiPriority w:val="99"/>
    <w:qFormat/>
    <w:rsid w:val="00FA0B02"/>
    <w:rPr>
      <w:b/>
      <w:bCs/>
      <w:smallCaps/>
      <w:color w:val="5A5A5A"/>
      <w:spacing w:val="20"/>
      <w:kern w:val="0"/>
      <w:vertAlign w:val="baseline"/>
    </w:rPr>
  </w:style>
  <w:style w:type="paragraph" w:styleId="NoSpacing">
    <w:name w:val="No Spacing"/>
    <w:basedOn w:val="Normal"/>
    <w:uiPriority w:val="99"/>
    <w:qFormat/>
    <w:rsid w:val="00FA0B02"/>
    <w:pPr>
      <w:spacing w:after="0" w:line="240" w:lineRule="auto"/>
    </w:pPr>
  </w:style>
  <w:style w:type="paragraph" w:styleId="ListParagraph">
    <w:name w:val="List Paragraph"/>
    <w:basedOn w:val="Normal"/>
    <w:uiPriority w:val="99"/>
    <w:qFormat/>
    <w:rsid w:val="00FA0B02"/>
    <w:pPr>
      <w:ind w:left="720"/>
    </w:pPr>
  </w:style>
  <w:style w:type="paragraph" w:styleId="Quote">
    <w:name w:val="Quote"/>
    <w:basedOn w:val="Normal"/>
    <w:next w:val="Normal"/>
    <w:link w:val="QuoteChar"/>
    <w:uiPriority w:val="99"/>
    <w:qFormat/>
    <w:rsid w:val="00FA0B02"/>
    <w:rPr>
      <w:i/>
      <w:iCs/>
    </w:rPr>
  </w:style>
  <w:style w:type="character" w:customStyle="1" w:styleId="QuoteChar">
    <w:name w:val="Quote Char"/>
    <w:basedOn w:val="DefaultParagraphFont"/>
    <w:link w:val="Quote"/>
    <w:uiPriority w:val="99"/>
    <w:locked/>
    <w:rsid w:val="00FA0B02"/>
    <w:rPr>
      <w:i/>
      <w:iCs/>
      <w:color w:val="5A5A5A"/>
      <w:sz w:val="20"/>
      <w:szCs w:val="20"/>
    </w:rPr>
  </w:style>
  <w:style w:type="paragraph" w:styleId="IntenseQuote">
    <w:name w:val="Intense Quote"/>
    <w:basedOn w:val="Normal"/>
    <w:next w:val="Normal"/>
    <w:link w:val="IntenseQuoteChar"/>
    <w:uiPriority w:val="99"/>
    <w:qFormat/>
    <w:rsid w:val="00FA0B02"/>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cs="Cambria"/>
      <w:smallCaps/>
      <w:color w:val="365F91"/>
    </w:rPr>
  </w:style>
  <w:style w:type="character" w:customStyle="1" w:styleId="IntenseQuoteChar">
    <w:name w:val="Intense Quote Char"/>
    <w:basedOn w:val="DefaultParagraphFont"/>
    <w:link w:val="IntenseQuote"/>
    <w:uiPriority w:val="99"/>
    <w:locked/>
    <w:rsid w:val="00FA0B02"/>
    <w:rPr>
      <w:rFonts w:ascii="Cambria" w:hAnsi="Cambria" w:cs="Cambria"/>
      <w:smallCaps/>
      <w:color w:val="365F91"/>
      <w:sz w:val="20"/>
      <w:szCs w:val="20"/>
    </w:rPr>
  </w:style>
  <w:style w:type="character" w:styleId="SubtleEmphasis">
    <w:name w:val="Subtle Emphasis"/>
    <w:basedOn w:val="DefaultParagraphFont"/>
    <w:uiPriority w:val="99"/>
    <w:qFormat/>
    <w:rsid w:val="00FA0B02"/>
    <w:rPr>
      <w:smallCaps/>
      <w:color w:val="5A5A5A"/>
      <w:vertAlign w:val="baseline"/>
    </w:rPr>
  </w:style>
  <w:style w:type="character" w:styleId="IntenseEmphasis">
    <w:name w:val="Intense Emphasis"/>
    <w:basedOn w:val="DefaultParagraphFont"/>
    <w:uiPriority w:val="99"/>
    <w:qFormat/>
    <w:rsid w:val="00FA0B02"/>
    <w:rPr>
      <w:b/>
      <w:bCs/>
      <w:smallCaps/>
      <w:color w:val="auto"/>
      <w:spacing w:val="40"/>
    </w:rPr>
  </w:style>
  <w:style w:type="character" w:styleId="SubtleReference">
    <w:name w:val="Subtle Reference"/>
    <w:basedOn w:val="DefaultParagraphFont"/>
    <w:uiPriority w:val="99"/>
    <w:qFormat/>
    <w:rsid w:val="00FA0B02"/>
    <w:rPr>
      <w:rFonts w:ascii="Cambria" w:hAnsi="Cambria" w:cs="Cambria"/>
      <w:i/>
      <w:iCs/>
      <w:smallCaps/>
      <w:color w:val="5A5A5A"/>
      <w:spacing w:val="20"/>
    </w:rPr>
  </w:style>
  <w:style w:type="character" w:styleId="IntenseReference">
    <w:name w:val="Intense Reference"/>
    <w:basedOn w:val="DefaultParagraphFont"/>
    <w:uiPriority w:val="99"/>
    <w:qFormat/>
    <w:rsid w:val="00FA0B02"/>
    <w:rPr>
      <w:rFonts w:ascii="Cambria" w:hAnsi="Cambria" w:cs="Cambria"/>
      <w:b/>
      <w:bCs/>
      <w:i/>
      <w:iCs/>
      <w:smallCaps/>
      <w:color w:val="17365D"/>
      <w:spacing w:val="20"/>
    </w:rPr>
  </w:style>
  <w:style w:type="character" w:styleId="BookTitle">
    <w:name w:val="Book Title"/>
    <w:basedOn w:val="DefaultParagraphFont"/>
    <w:uiPriority w:val="99"/>
    <w:qFormat/>
    <w:rsid w:val="00FA0B02"/>
    <w:rPr>
      <w:rFonts w:ascii="Cambria" w:hAnsi="Cambria" w:cs="Cambria"/>
      <w:b/>
      <w:bCs/>
      <w:smallCaps/>
      <w:color w:val="17365D"/>
      <w:spacing w:val="10"/>
      <w:u w:val="single"/>
    </w:rPr>
  </w:style>
  <w:style w:type="paragraph" w:styleId="TOCHeading">
    <w:name w:val="TOC Heading"/>
    <w:basedOn w:val="Heading1"/>
    <w:next w:val="Normal"/>
    <w:uiPriority w:val="99"/>
    <w:qFormat/>
    <w:rsid w:val="00FA0B02"/>
    <w:pPr>
      <w:outlineLvl w:val="9"/>
    </w:pPr>
  </w:style>
  <w:style w:type="paragraph" w:styleId="BalloonText">
    <w:name w:val="Balloon Text"/>
    <w:basedOn w:val="Normal"/>
    <w:link w:val="BalloonTextChar"/>
    <w:uiPriority w:val="99"/>
    <w:semiHidden/>
    <w:rsid w:val="000A4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42B1"/>
    <w:rPr>
      <w:rFonts w:ascii="Tahoma" w:hAnsi="Tahoma" w:cs="Tahoma"/>
      <w:color w:val="5A5A5A"/>
      <w:sz w:val="16"/>
      <w:szCs w:val="16"/>
    </w:rPr>
  </w:style>
  <w:style w:type="character" w:styleId="Hyperlink">
    <w:name w:val="Hyperlink"/>
    <w:basedOn w:val="DefaultParagraphFont"/>
    <w:uiPriority w:val="99"/>
    <w:rsid w:val="00677A3E"/>
    <w:rPr>
      <w:color w:val="0000FF"/>
      <w:u w:val="single"/>
    </w:rPr>
  </w:style>
  <w:style w:type="paragraph" w:styleId="NormalWeb">
    <w:name w:val="Normal (Web)"/>
    <w:basedOn w:val="Normal"/>
    <w:uiPriority w:val="99"/>
    <w:semiHidden/>
    <w:rsid w:val="00B7774A"/>
    <w:pPr>
      <w:spacing w:before="100" w:beforeAutospacing="1" w:after="100" w:afterAutospacing="1" w:line="240" w:lineRule="auto"/>
      <w:ind w:left="0"/>
    </w:pPr>
    <w:rPr>
      <w:rFonts w:ascii="Times New Roman" w:eastAsia="Times New Roman" w:hAnsi="Times New Roman" w:cs="Times New Roman"/>
      <w:color w:val="auto"/>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246257745">
      <w:marLeft w:val="0"/>
      <w:marRight w:val="0"/>
      <w:marTop w:val="0"/>
      <w:marBottom w:val="0"/>
      <w:divBdr>
        <w:top w:val="none" w:sz="0" w:space="0" w:color="auto"/>
        <w:left w:val="none" w:sz="0" w:space="0" w:color="auto"/>
        <w:bottom w:val="none" w:sz="0" w:space="0" w:color="auto"/>
        <w:right w:val="none" w:sz="0" w:space="0" w:color="auto"/>
      </w:divBdr>
      <w:divsChild>
        <w:div w:id="1246257750">
          <w:marLeft w:val="0"/>
          <w:marRight w:val="0"/>
          <w:marTop w:val="0"/>
          <w:marBottom w:val="0"/>
          <w:divBdr>
            <w:top w:val="none" w:sz="0" w:space="0" w:color="auto"/>
            <w:left w:val="none" w:sz="0" w:space="0" w:color="auto"/>
            <w:bottom w:val="none" w:sz="0" w:space="0" w:color="auto"/>
            <w:right w:val="none" w:sz="0" w:space="0" w:color="auto"/>
          </w:divBdr>
          <w:divsChild>
            <w:div w:id="1246257749">
              <w:marLeft w:val="0"/>
              <w:marRight w:val="0"/>
              <w:marTop w:val="0"/>
              <w:marBottom w:val="0"/>
              <w:divBdr>
                <w:top w:val="none" w:sz="0" w:space="0" w:color="auto"/>
                <w:left w:val="none" w:sz="0" w:space="0" w:color="auto"/>
                <w:bottom w:val="none" w:sz="0" w:space="0" w:color="auto"/>
                <w:right w:val="none" w:sz="0" w:space="0" w:color="auto"/>
              </w:divBdr>
              <w:divsChild>
                <w:div w:id="1246257746">
                  <w:marLeft w:val="150"/>
                  <w:marRight w:val="150"/>
                  <w:marTop w:val="0"/>
                  <w:marBottom w:val="150"/>
                  <w:divBdr>
                    <w:top w:val="none" w:sz="0" w:space="0" w:color="auto"/>
                    <w:left w:val="none" w:sz="0" w:space="0" w:color="auto"/>
                    <w:bottom w:val="none" w:sz="0" w:space="0" w:color="auto"/>
                    <w:right w:val="none" w:sz="0" w:space="0" w:color="auto"/>
                  </w:divBdr>
                  <w:divsChild>
                    <w:div w:id="1246257744">
                      <w:marLeft w:val="2700"/>
                      <w:marRight w:val="0"/>
                      <w:marTop w:val="0"/>
                      <w:marBottom w:val="0"/>
                      <w:divBdr>
                        <w:top w:val="none" w:sz="0" w:space="0" w:color="auto"/>
                        <w:left w:val="none" w:sz="0" w:space="0" w:color="auto"/>
                        <w:bottom w:val="none" w:sz="0" w:space="0" w:color="auto"/>
                        <w:right w:val="none" w:sz="0" w:space="0" w:color="auto"/>
                      </w:divBdr>
                      <w:divsChild>
                        <w:div w:id="1246257747">
                          <w:marLeft w:val="0"/>
                          <w:marRight w:val="0"/>
                          <w:marTop w:val="0"/>
                          <w:marBottom w:val="0"/>
                          <w:divBdr>
                            <w:top w:val="single" w:sz="12" w:space="4" w:color="999999"/>
                            <w:left w:val="single" w:sz="6" w:space="4" w:color="999999"/>
                            <w:bottom w:val="single" w:sz="6" w:space="4" w:color="999999"/>
                            <w:right w:val="single" w:sz="6" w:space="4" w:color="999999"/>
                          </w:divBdr>
                          <w:divsChild>
                            <w:div w:id="12462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alais91.co"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wmf"/><Relationship Id="rId5" Type="http://schemas.openxmlformats.org/officeDocument/2006/relationships/image" Target="media/image1.jpeg"/><Relationship Id="rId10" Type="http://schemas.openxmlformats.org/officeDocument/2006/relationships/hyperlink" Target="https://lh3.googleusercontent.com/-5serSg8jZrY/T7zn9-V3osI/AAAAAAAAABk/1OOmUVfXvzA/s1600/Photo+village+Ighil+Bogueni.jp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5</Words>
  <Characters>33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FAURE</dc:creator>
  <cp:keywords/>
  <dc:description/>
  <cp:lastModifiedBy>HP_Administrateur</cp:lastModifiedBy>
  <cp:revision>2</cp:revision>
  <dcterms:created xsi:type="dcterms:W3CDTF">2013-02-22T03:42:00Z</dcterms:created>
  <dcterms:modified xsi:type="dcterms:W3CDTF">2013-02-22T03:42:00Z</dcterms:modified>
</cp:coreProperties>
</file>